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16302" w:type="dxa"/>
        <w:tblInd w:w="-1281" w:type="dxa"/>
        <w:tblCellMar>
          <w:left w:w="10" w:type="dxa"/>
          <w:right w:w="10" w:type="dxa"/>
        </w:tblCellMar>
        <w:tblLook w:val="0000" w:firstRow="0" w:lastRow="0" w:firstColumn="0" w:lastColumn="0" w:noHBand="0" w:noVBand="0"/>
      </w:tblPr>
      <w:tblGrid>
        <w:gridCol w:w="4395"/>
        <w:gridCol w:w="5399"/>
        <w:gridCol w:w="6508"/>
      </w:tblGrid>
      <w:tr w:rsidR="00EF0858" w:rsidTr="4D14A084" w14:paraId="1110FD42" w14:textId="77777777">
        <w:tblPrEx>
          <w:tblCellMar>
            <w:top w:w="0" w:type="dxa"/>
            <w:bottom w:w="0" w:type="dxa"/>
          </w:tblCellMar>
        </w:tblPrEx>
        <w:tc>
          <w:tcPr>
            <w:tcW w:w="1630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EF0858" w:rsidRDefault="008E7C2B" w14:paraId="1110FD40" w14:textId="2EEA6CB3">
            <w:pPr>
              <w:spacing w:after="0"/>
            </w:pPr>
            <w:r w:rsidRPr="39EA0514" w:rsidR="008E7C2B">
              <w:rPr>
                <w:sz w:val="28"/>
                <w:szCs w:val="28"/>
              </w:rPr>
              <w:t xml:space="preserve">Medium Term Planning for parents </w:t>
            </w:r>
            <w:r w:rsidRPr="39EA0514" w:rsidR="1DF2BFC9">
              <w:rPr>
                <w:sz w:val="28"/>
                <w:szCs w:val="28"/>
              </w:rPr>
              <w:t>(term)</w:t>
            </w:r>
            <w:r w:rsidRPr="39EA0514" w:rsidR="008E7C2B">
              <w:rPr>
                <w:sz w:val="28"/>
                <w:szCs w:val="28"/>
              </w:rPr>
              <w:t xml:space="preserve">: </w:t>
            </w:r>
            <w:r w:rsidRPr="39EA0514" w:rsidR="008E7C2B">
              <w:rPr>
                <w:color w:val="FFC000" w:themeColor="accent4" w:themeTint="FF" w:themeShade="FF"/>
                <w:sz w:val="28"/>
                <w:szCs w:val="28"/>
              </w:rPr>
              <w:t xml:space="preserve">Reception, </w:t>
            </w:r>
            <w:r w:rsidRPr="39EA0514" w:rsidR="008E7C2B">
              <w:rPr>
                <w:color w:val="00B050"/>
                <w:sz w:val="28"/>
                <w:szCs w:val="28"/>
              </w:rPr>
              <w:t xml:space="preserve">Year 1, </w:t>
            </w:r>
            <w:r w:rsidRPr="39EA0514" w:rsidR="008E7C2B">
              <w:rPr>
                <w:color w:val="FF0000"/>
                <w:sz w:val="28"/>
                <w:szCs w:val="28"/>
              </w:rPr>
              <w:t xml:space="preserve">Year 2/ </w:t>
            </w:r>
            <w:r w:rsidRPr="39EA0514" w:rsidR="008E7C2B">
              <w:rPr>
                <w:sz w:val="28"/>
                <w:szCs w:val="28"/>
              </w:rPr>
              <w:t>Y1 and Y2 when tasks are the same</w:t>
            </w:r>
          </w:p>
          <w:p w:rsidR="00EF0858" w:rsidP="331B8A89" w:rsidRDefault="00EF0858" w14:paraId="1110FD41" w14:textId="1B9B0C57">
            <w:pPr>
              <w:spacing w:after="0"/>
              <w:rPr>
                <w:sz w:val="36"/>
                <w:szCs w:val="36"/>
              </w:rPr>
            </w:pPr>
            <w:r w:rsidRPr="44AE5EF6" w:rsidR="68CA6B60">
              <w:rPr>
                <w:sz w:val="36"/>
                <w:szCs w:val="36"/>
              </w:rPr>
              <w:t>Topic</w:t>
            </w:r>
            <w:r w:rsidRPr="44AE5EF6" w:rsidR="716C1CE4">
              <w:rPr>
                <w:sz w:val="36"/>
                <w:szCs w:val="36"/>
              </w:rPr>
              <w:t>-Japan</w:t>
            </w:r>
          </w:p>
        </w:tc>
      </w:tr>
      <w:tr w:rsidR="00EF0858" w:rsidTr="4D14A084" w14:paraId="1110FD46" w14:textId="77777777">
        <w:tblPrEx>
          <w:tblCellMar>
            <w:top w:w="0" w:type="dxa"/>
            <w:bottom w:w="0" w:type="dxa"/>
          </w:tblCellMar>
        </w:tblPrEx>
        <w:tc>
          <w:tcPr>
            <w:tcW w:w="1630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EF0858" w:rsidRDefault="008E7C2B" w14:paraId="1110FD43" w14:textId="77777777">
            <w:pPr>
              <w:spacing w:after="0"/>
            </w:pPr>
            <w:bookmarkStart w:name="_Hlk37165076" w:id="0"/>
            <w:r>
              <w:t>Twinkl Parent Hub- free home learning activities</w:t>
            </w:r>
            <w:bookmarkEnd w:id="0"/>
          </w:p>
          <w:p w:rsidR="00EF0858" w:rsidRDefault="008E7C2B" w14:paraId="1110FD44" w14:textId="77777777">
            <w:pPr>
              <w:spacing w:after="0"/>
            </w:pPr>
            <w:hyperlink w:history="1" r:id="rId9">
              <w:r>
                <w:rPr>
                  <w:rStyle w:val="Hyperlink"/>
                </w:rPr>
                <w:t>https://www.twinkl.co.uk/resources/parents</w:t>
              </w:r>
            </w:hyperlink>
          </w:p>
          <w:p w:rsidR="00EF0858" w:rsidRDefault="00EF0858" w14:paraId="1110FD45" w14:textId="789D0A3D">
            <w:pPr>
              <w:spacing w:after="0"/>
            </w:pPr>
          </w:p>
        </w:tc>
      </w:tr>
      <w:tr w:rsidR="00CA0DB9" w:rsidTr="4D14A084" w14:paraId="1110FD86" w14:textId="77777777">
        <w:tblPrEx>
          <w:tblCellMar>
            <w:top w:w="0" w:type="dxa"/>
            <w:bottom w:w="0" w:type="dxa"/>
          </w:tblCellMar>
        </w:tblPrEx>
        <w:trPr>
          <w:trHeight w:val="70"/>
        </w:trPr>
        <w:tc>
          <w:tcPr>
            <w:tcW w:w="4395"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RDefault="008E7C2B" w14:paraId="1110FD47" w14:textId="77777777">
            <w:pPr>
              <w:spacing w:after="0"/>
              <w:rPr>
                <w:rFonts w:ascii="Comic Sans MS" w:hAnsi="Comic Sans MS"/>
                <w:b/>
                <w:bCs/>
                <w:sz w:val="20"/>
                <w:szCs w:val="20"/>
                <w:u w:val="single"/>
              </w:rPr>
            </w:pPr>
            <w:r>
              <w:rPr>
                <w:rFonts w:ascii="Comic Sans MS" w:hAnsi="Comic Sans MS"/>
                <w:b/>
                <w:bCs/>
                <w:sz w:val="20"/>
                <w:szCs w:val="20"/>
                <w:u w:val="single"/>
              </w:rPr>
              <w:t>Maths</w:t>
            </w:r>
          </w:p>
          <w:p w:rsidR="00EF0858" w:rsidP="44AE5EF6" w:rsidRDefault="00EF0858" w14:paraId="1110FD48" w14:textId="29672FC6">
            <w:pPr>
              <w:spacing w:after="0"/>
              <w:rPr>
                <w:rFonts w:ascii="Comic Sans MS" w:hAnsi="Comic Sans MS"/>
                <w:color w:val="FFC000" w:themeColor="accent4" w:themeTint="FF" w:themeShade="FF"/>
                <w:sz w:val="20"/>
                <w:szCs w:val="20"/>
              </w:rPr>
            </w:pPr>
            <w:r w:rsidRPr="44AE5EF6" w:rsidR="44AE5EF6">
              <w:rPr>
                <w:rFonts w:ascii="Comic Sans MS" w:hAnsi="Comic Sans MS"/>
                <w:color w:val="FFC000" w:themeColor="accent4" w:themeTint="FF" w:themeShade="FF"/>
                <w:sz w:val="20"/>
                <w:szCs w:val="20"/>
              </w:rPr>
              <w:t>EYFS</w:t>
            </w:r>
          </w:p>
          <w:p w:rsidR="5E8E2502" w:rsidP="331B8A89" w:rsidRDefault="5E8E2502" w14:paraId="61D67A42" w14:textId="7C917B7A">
            <w:pPr>
              <w:spacing w:after="0"/>
              <w:rPr>
                <w:rFonts w:ascii="Comic Sans MS" w:hAnsi="Comic Sans MS"/>
                <w:color w:val="FFC000" w:themeColor="accent4" w:themeTint="FF" w:themeShade="FF"/>
                <w:sz w:val="20"/>
                <w:szCs w:val="20"/>
              </w:rPr>
            </w:pPr>
            <w:r w:rsidRPr="44AE5EF6" w:rsidR="008E7C2B">
              <w:rPr>
                <w:rFonts w:ascii="Comic Sans MS" w:hAnsi="Comic Sans MS"/>
                <w:color w:val="FFC000" w:themeColor="accent4" w:themeTint="FF" w:themeShade="FF"/>
                <w:sz w:val="20"/>
                <w:szCs w:val="20"/>
              </w:rPr>
              <w:t>White Rose Links</w:t>
            </w:r>
          </w:p>
          <w:p w:rsidR="44AE5EF6" w:rsidP="44AE5EF6" w:rsidRDefault="44AE5EF6" w14:paraId="10D778E5" w14:textId="4CB80C1D">
            <w:pPr>
              <w:pStyle w:val="Normal"/>
              <w:spacing w:after="0"/>
              <w:rPr>
                <w:rFonts w:ascii="Comic Sans MS" w:hAnsi="Comic Sans MS"/>
                <w:color w:val="FFC000" w:themeColor="accent4" w:themeTint="FF" w:themeShade="FF"/>
                <w:sz w:val="20"/>
                <w:szCs w:val="20"/>
              </w:rPr>
            </w:pPr>
            <w:r w:rsidRPr="44AE5EF6" w:rsidR="44AE5EF6">
              <w:rPr>
                <w:rFonts w:ascii="Comic Sans MS" w:hAnsi="Comic Sans MS"/>
                <w:color w:val="FFC000" w:themeColor="accent4" w:themeTint="FF" w:themeShade="FF"/>
                <w:sz w:val="20"/>
                <w:szCs w:val="20"/>
              </w:rPr>
              <w:t>To 20 and beyond, First, The, Now.</w:t>
            </w:r>
          </w:p>
          <w:p w:rsidR="44AE5EF6" w:rsidP="44AE5EF6" w:rsidRDefault="44AE5EF6" w14:paraId="51A7AC87" w14:textId="7808170F">
            <w:pPr>
              <w:pStyle w:val="Normal"/>
              <w:spacing w:after="0"/>
              <w:rPr>
                <w:rFonts w:ascii="Comic Sans MS" w:hAnsi="Comic Sans MS"/>
                <w:color w:val="FFC000" w:themeColor="accent4" w:themeTint="FF" w:themeShade="FF"/>
                <w:sz w:val="20"/>
                <w:szCs w:val="20"/>
              </w:rPr>
            </w:pPr>
            <w:hyperlink r:id="R44e714bf06f143f3">
              <w:r w:rsidRPr="2706725B" w:rsidR="44AE5EF6">
                <w:rPr>
                  <w:rStyle w:val="Hyperlink"/>
                  <w:rFonts w:ascii="Comic Sans MS" w:hAnsi="Comic Sans MS"/>
                  <w:sz w:val="20"/>
                  <w:szCs w:val="20"/>
                </w:rPr>
                <w:t>https://whiterosemaths.com/homelearning?year=early-years</w:t>
              </w:r>
            </w:hyperlink>
            <w:r w:rsidRPr="2706725B" w:rsidR="44AE5EF6">
              <w:rPr>
                <w:rFonts w:ascii="Comic Sans MS" w:hAnsi="Comic Sans MS"/>
                <w:color w:val="FFC000" w:themeColor="accent4" w:themeTint="FF" w:themeShade="FF"/>
                <w:sz w:val="20"/>
                <w:szCs w:val="20"/>
              </w:rPr>
              <w:t xml:space="preserve"> </w:t>
            </w:r>
          </w:p>
          <w:p w:rsidR="44AE5EF6" w:rsidP="44AE5EF6" w:rsidRDefault="44AE5EF6" w14:paraId="0D2BA5E9" w14:textId="15CE6C52">
            <w:pPr>
              <w:pStyle w:val="Normal"/>
              <w:spacing w:after="0"/>
              <w:rPr>
                <w:rFonts w:ascii="Comic Sans MS" w:hAnsi="Comic Sans MS"/>
                <w:color w:val="00B050"/>
                <w:sz w:val="20"/>
                <w:szCs w:val="20"/>
              </w:rPr>
            </w:pPr>
            <w:r w:rsidRPr="44AE5EF6" w:rsidR="44AE5EF6">
              <w:rPr>
                <w:rFonts w:ascii="Comic Sans MS" w:hAnsi="Comic Sans MS"/>
                <w:color w:val="FFC000" w:themeColor="accent4" w:themeTint="FF" w:themeShade="FF"/>
                <w:sz w:val="20"/>
                <w:szCs w:val="20"/>
              </w:rPr>
              <w:t>Oak National Academy Links-Numbers within 20</w:t>
            </w:r>
          </w:p>
          <w:p w:rsidR="44AE5EF6" w:rsidP="44AE5EF6" w:rsidRDefault="44AE5EF6" w14:paraId="5DDC9EC8" w14:textId="1689C590">
            <w:pPr>
              <w:pStyle w:val="Normal"/>
              <w:spacing w:after="0"/>
              <w:rPr>
                <w:rFonts w:ascii="Comic Sans MS" w:hAnsi="Comic Sans MS"/>
                <w:color w:val="FFC000" w:themeColor="accent4" w:themeTint="FF" w:themeShade="FF"/>
                <w:sz w:val="20"/>
                <w:szCs w:val="20"/>
              </w:rPr>
            </w:pPr>
            <w:hyperlink r:id="Rae79ab4a75f84699">
              <w:r w:rsidRPr="44AE5EF6" w:rsidR="44AE5EF6">
                <w:rPr>
                  <w:rStyle w:val="Hyperlink"/>
                  <w:rFonts w:ascii="Comic Sans MS" w:hAnsi="Comic Sans MS"/>
                  <w:sz w:val="20"/>
                  <w:szCs w:val="20"/>
                </w:rPr>
                <w:t>https://classroom.thenational.academy/units/numbers-within-20-edc2</w:t>
              </w:r>
            </w:hyperlink>
            <w:r w:rsidRPr="44AE5EF6" w:rsidR="44AE5EF6">
              <w:rPr>
                <w:rFonts w:ascii="Comic Sans MS" w:hAnsi="Comic Sans MS"/>
                <w:color w:val="FFC000" w:themeColor="accent4" w:themeTint="FF" w:themeShade="FF"/>
                <w:sz w:val="20"/>
                <w:szCs w:val="20"/>
              </w:rPr>
              <w:t xml:space="preserve"> </w:t>
            </w:r>
          </w:p>
          <w:p w:rsidR="44AE5EF6" w:rsidP="44AE5EF6" w:rsidRDefault="44AE5EF6" w14:paraId="5D9C358F" w14:textId="4A762C81">
            <w:pPr>
              <w:pStyle w:val="Normal"/>
              <w:spacing w:after="0"/>
              <w:rPr>
                <w:rFonts w:ascii="Comic Sans MS" w:hAnsi="Comic Sans MS"/>
                <w:color w:val="FFC000" w:themeColor="accent4" w:themeTint="FF" w:themeShade="FF"/>
                <w:sz w:val="20"/>
                <w:szCs w:val="20"/>
              </w:rPr>
            </w:pPr>
            <w:hyperlink r:id="R714ade7aaed94e7a">
              <w:r w:rsidRPr="2706725B" w:rsidR="44AE5EF6">
                <w:rPr>
                  <w:rStyle w:val="Hyperlink"/>
                  <w:rFonts w:ascii="Comic Sans MS" w:hAnsi="Comic Sans MS"/>
                  <w:sz w:val="20"/>
                  <w:szCs w:val="20"/>
                </w:rPr>
                <w:t>https://classroom.thenational.academy/units/depth-of-numbers-within-20-16d1</w:t>
              </w:r>
            </w:hyperlink>
            <w:r w:rsidRPr="2706725B" w:rsidR="44AE5EF6">
              <w:rPr>
                <w:rFonts w:ascii="Comic Sans MS" w:hAnsi="Comic Sans MS"/>
                <w:color w:val="FFC000" w:themeColor="accent4" w:themeTint="FF" w:themeShade="FF"/>
                <w:sz w:val="20"/>
                <w:szCs w:val="20"/>
              </w:rPr>
              <w:t xml:space="preserve"> </w:t>
            </w:r>
          </w:p>
          <w:p w:rsidR="2706725B" w:rsidP="2706725B" w:rsidRDefault="2706725B" w14:paraId="5929B05D" w14:textId="4EC65C99">
            <w:pPr>
              <w:pStyle w:val="Normal"/>
              <w:spacing w:after="0"/>
              <w:rPr>
                <w:rFonts w:ascii="Comic Sans MS" w:hAnsi="Comic Sans MS"/>
                <w:color w:val="FFC000" w:themeColor="accent4" w:themeTint="FF" w:themeShade="FF"/>
                <w:sz w:val="20"/>
                <w:szCs w:val="20"/>
              </w:rPr>
            </w:pPr>
          </w:p>
          <w:p w:rsidR="361A3923" w:rsidP="2706725B" w:rsidRDefault="361A3923" w14:paraId="306F340B" w14:textId="76FF6CF4">
            <w:pPr>
              <w:pStyle w:val="Normal"/>
              <w:spacing w:after="0"/>
              <w:rPr>
                <w:rFonts w:ascii="Comic Sans MS" w:hAnsi="Comic Sans MS"/>
                <w:color w:val="0070C0"/>
                <w:sz w:val="20"/>
                <w:szCs w:val="20"/>
              </w:rPr>
            </w:pPr>
            <w:r w:rsidRPr="17BCE2EC" w:rsidR="361A3923">
              <w:rPr>
                <w:rFonts w:ascii="Comic Sans MS" w:hAnsi="Comic Sans MS"/>
                <w:color w:val="auto"/>
                <w:sz w:val="20"/>
                <w:szCs w:val="20"/>
              </w:rPr>
              <w:t>K</w:t>
            </w:r>
            <w:r w:rsidRPr="17BCE2EC" w:rsidR="361A3923">
              <w:rPr>
                <w:rFonts w:ascii="Comic Sans MS" w:hAnsi="Comic Sans MS"/>
                <w:color w:val="auto"/>
                <w:sz w:val="20"/>
                <w:szCs w:val="20"/>
              </w:rPr>
              <w:t>S</w:t>
            </w:r>
            <w:r w:rsidRPr="17BCE2EC" w:rsidR="361A3923">
              <w:rPr>
                <w:rFonts w:ascii="Comic Sans MS" w:hAnsi="Comic Sans MS"/>
                <w:color w:val="auto"/>
                <w:sz w:val="20"/>
                <w:szCs w:val="20"/>
              </w:rPr>
              <w:t>1</w:t>
            </w:r>
          </w:p>
          <w:p w:rsidR="2706725B" w:rsidP="2706725B" w:rsidRDefault="2706725B" w14:paraId="5DF897E9" w14:textId="21341140">
            <w:pPr>
              <w:pStyle w:val="Normal"/>
              <w:spacing w:after="0"/>
              <w:rPr>
                <w:rFonts w:ascii="Comic Sans MS" w:hAnsi="Comic Sans MS"/>
                <w:color w:val="FFC000" w:themeColor="accent4" w:themeTint="FF" w:themeShade="FF"/>
                <w:sz w:val="20"/>
                <w:szCs w:val="20"/>
              </w:rPr>
            </w:pPr>
          </w:p>
          <w:p w:rsidR="07000DBB" w:rsidP="07000DBB" w:rsidRDefault="07000DBB" w14:paraId="0BD9C2F1" w14:textId="1CA2311F">
            <w:pPr>
              <w:pStyle w:val="Normal"/>
              <w:spacing w:after="0"/>
              <w:rPr>
                <w:rFonts w:ascii="Comic Sans MS" w:hAnsi="Comic Sans MS"/>
                <w:color w:val="00B050"/>
                <w:sz w:val="20"/>
                <w:szCs w:val="20"/>
              </w:rPr>
            </w:pPr>
            <w:r w:rsidRPr="17BCE2EC" w:rsidR="38A1F835">
              <w:rPr>
                <w:rFonts w:ascii="Comic Sans MS" w:hAnsi="Comic Sans MS"/>
                <w:color w:val="00B050"/>
                <w:sz w:val="20"/>
                <w:szCs w:val="20"/>
              </w:rPr>
              <w:t xml:space="preserve">Y1 </w:t>
            </w:r>
          </w:p>
          <w:p w:rsidR="17BCE2EC" w:rsidP="17BCE2EC" w:rsidRDefault="17BCE2EC" w14:paraId="05815937" w14:textId="03A04E53">
            <w:pPr>
              <w:pStyle w:val="Normal"/>
              <w:spacing w:after="0"/>
              <w:rPr>
                <w:rFonts w:ascii="Comic Sans MS" w:hAnsi="Comic Sans MS"/>
                <w:color w:val="00B050"/>
                <w:sz w:val="20"/>
                <w:szCs w:val="20"/>
              </w:rPr>
            </w:pPr>
            <w:r w:rsidRPr="17BCE2EC" w:rsidR="17BCE2EC">
              <w:rPr>
                <w:rFonts w:ascii="Comic Sans MS" w:hAnsi="Comic Sans MS"/>
                <w:color w:val="00B050"/>
                <w:sz w:val="20"/>
                <w:szCs w:val="20"/>
              </w:rPr>
              <w:t>Multiplication and division</w:t>
            </w:r>
          </w:p>
          <w:p w:rsidR="17BCE2EC" w:rsidP="17BCE2EC" w:rsidRDefault="17BCE2EC" w14:paraId="031BE5BE" w14:textId="118DC6B4">
            <w:pPr>
              <w:pStyle w:val="Normal"/>
              <w:spacing w:after="0"/>
            </w:pPr>
            <w:hyperlink r:id="R38739f27db204c57">
              <w:r w:rsidRPr="17BCE2EC" w:rsidR="17BCE2EC">
                <w:rPr>
                  <w:rStyle w:val="Hyperlink"/>
                  <w:rFonts w:ascii="Comic Sans MS" w:hAnsi="Comic Sans MS" w:eastAsia="Comic Sans MS" w:cs="Comic Sans MS"/>
                  <w:noProof w:val="0"/>
                  <w:sz w:val="20"/>
                  <w:szCs w:val="20"/>
                  <w:lang w:val="en-GB"/>
                </w:rPr>
                <w:t>Unit: Multiplication and division | Teacher Hub | Oak National Academy (thenational.academy)</w:t>
              </w:r>
            </w:hyperlink>
          </w:p>
          <w:p w:rsidR="17BCE2EC" w:rsidP="17BCE2EC" w:rsidRDefault="17BCE2EC" w14:paraId="631472E7" w14:textId="576F7569">
            <w:pPr>
              <w:pStyle w:val="Normal"/>
              <w:spacing w:after="0"/>
              <w:rPr>
                <w:rFonts w:ascii="Comic Sans MS" w:hAnsi="Comic Sans MS" w:eastAsia="Comic Sans MS" w:cs="Comic Sans MS"/>
                <w:noProof w:val="0"/>
                <w:sz w:val="20"/>
                <w:szCs w:val="20"/>
                <w:lang w:val="en-GB"/>
              </w:rPr>
            </w:pPr>
          </w:p>
          <w:p w:rsidR="17BCE2EC" w:rsidP="17BCE2EC" w:rsidRDefault="17BCE2EC" w14:paraId="5AA9FDD9" w14:textId="437C7E01">
            <w:pPr>
              <w:pStyle w:val="Normal"/>
              <w:spacing w:after="0"/>
              <w:rPr>
                <w:rFonts w:ascii="Comic Sans MS" w:hAnsi="Comic Sans MS" w:eastAsia="Comic Sans MS" w:cs="Comic Sans MS"/>
                <w:noProof w:val="0"/>
                <w:color w:val="00B050"/>
                <w:sz w:val="20"/>
                <w:szCs w:val="20"/>
                <w:lang w:val="en-GB"/>
              </w:rPr>
            </w:pPr>
            <w:r w:rsidRPr="17BCE2EC" w:rsidR="17BCE2EC">
              <w:rPr>
                <w:rFonts w:ascii="Comic Sans MS" w:hAnsi="Comic Sans MS" w:eastAsia="Comic Sans MS" w:cs="Comic Sans MS"/>
                <w:noProof w:val="0"/>
                <w:color w:val="00B050"/>
                <w:sz w:val="20"/>
                <w:szCs w:val="20"/>
                <w:lang w:val="en-GB"/>
              </w:rPr>
              <w:t>Fractions</w:t>
            </w:r>
          </w:p>
          <w:p w:rsidR="17BCE2EC" w:rsidP="17BCE2EC" w:rsidRDefault="17BCE2EC" w14:paraId="6FABA6AA" w14:textId="541B8442">
            <w:pPr>
              <w:pStyle w:val="Normal"/>
              <w:spacing w:after="0"/>
            </w:pPr>
            <w:hyperlink r:id="Raf736c0cdec94387">
              <w:r w:rsidRPr="17BCE2EC" w:rsidR="17BCE2EC">
                <w:rPr>
                  <w:rStyle w:val="Hyperlink"/>
                  <w:rFonts w:ascii="Comic Sans MS" w:hAnsi="Comic Sans MS" w:eastAsia="Comic Sans MS" w:cs="Comic Sans MS"/>
                  <w:noProof w:val="0"/>
                  <w:sz w:val="20"/>
                  <w:szCs w:val="20"/>
                  <w:lang w:val="en-GB"/>
                </w:rPr>
                <w:t>Unit: Fractions | Teacher Hub | Oak National Academy (thenational.academy)</w:t>
              </w:r>
            </w:hyperlink>
          </w:p>
          <w:p w:rsidR="17BCE2EC" w:rsidP="17BCE2EC" w:rsidRDefault="17BCE2EC" w14:paraId="6790DC56" w14:textId="0280BC4E">
            <w:pPr>
              <w:pStyle w:val="Normal"/>
              <w:spacing w:after="0"/>
              <w:rPr>
                <w:rFonts w:ascii="Comic Sans MS" w:hAnsi="Comic Sans MS" w:eastAsia="Comic Sans MS" w:cs="Comic Sans MS"/>
                <w:noProof w:val="0"/>
                <w:sz w:val="20"/>
                <w:szCs w:val="20"/>
                <w:lang w:val="en-GB"/>
              </w:rPr>
            </w:pPr>
          </w:p>
          <w:p w:rsidR="00EF0858" w:rsidP="17BCE2EC" w:rsidRDefault="00EF0858" w14:paraId="67AC2743" w14:textId="4CC72DAA">
            <w:pPr>
              <w:spacing w:after="0"/>
              <w:rPr>
                <w:rFonts w:ascii="Comic Sans MS" w:hAnsi="Comic Sans MS"/>
                <w:b w:val="0"/>
                <w:bCs w:val="0"/>
                <w:noProof w:val="0"/>
                <w:color w:val="FF0000"/>
                <w:sz w:val="20"/>
                <w:szCs w:val="20"/>
                <w:u w:val="none"/>
                <w:lang w:val="en-GB"/>
              </w:rPr>
            </w:pPr>
            <w:r w:rsidRPr="17BCE2EC" w:rsidR="008E7C2B">
              <w:rPr>
                <w:rFonts w:ascii="Comic Sans MS" w:hAnsi="Comic Sans MS"/>
                <w:b w:val="0"/>
                <w:bCs w:val="0"/>
                <w:color w:val="FF0000"/>
                <w:sz w:val="20"/>
                <w:szCs w:val="20"/>
                <w:u w:val="none"/>
              </w:rPr>
              <w:t>Y2:</w:t>
            </w:r>
            <w:r w:rsidRPr="17BCE2EC" w:rsidR="008E7C2B">
              <w:rPr>
                <w:rFonts w:ascii="Comic Sans MS" w:hAnsi="Comic Sans MS"/>
                <w:b w:val="0"/>
                <w:bCs w:val="0"/>
                <w:color w:val="FF0000"/>
                <w:sz w:val="20"/>
                <w:szCs w:val="20"/>
                <w:u w:val="none"/>
              </w:rPr>
              <w:t xml:space="preserve"> </w:t>
            </w:r>
          </w:p>
          <w:p w:rsidR="00EF0858" w:rsidP="161B0638" w:rsidRDefault="00EF0858" w14:paraId="6606BC5E" w14:textId="7E632552">
            <w:pPr>
              <w:spacing w:after="0"/>
              <w:rPr>
                <w:rFonts w:ascii="Comic Sans MS" w:hAnsi="Comic Sans MS"/>
                <w:b w:val="0"/>
                <w:bCs w:val="0"/>
                <w:noProof w:val="0"/>
                <w:color w:val="FF0000"/>
                <w:sz w:val="20"/>
                <w:szCs w:val="20"/>
                <w:u w:val="none"/>
                <w:lang w:val="en-GB"/>
              </w:rPr>
            </w:pPr>
            <w:r w:rsidRPr="17BCE2EC" w:rsidR="008E7C2B">
              <w:rPr>
                <w:rFonts w:ascii="Comic Sans MS" w:hAnsi="Comic Sans MS"/>
                <w:b w:val="0"/>
                <w:bCs w:val="0"/>
                <w:color w:val="FF0000"/>
                <w:sz w:val="20"/>
                <w:szCs w:val="20"/>
                <w:u w:val="none"/>
              </w:rPr>
              <w:t>Fractions</w:t>
            </w:r>
          </w:p>
          <w:p w:rsidR="00EF0858" w:rsidP="07000DBB" w:rsidRDefault="00EF0858" w14:paraId="6C01357F" w14:textId="2DA2BF91">
            <w:pPr>
              <w:pStyle w:val="Normal"/>
              <w:spacing w:after="0"/>
            </w:pPr>
            <w:hyperlink r:id="R0e401f69c82b4a9d">
              <w:r w:rsidRPr="17BCE2EC" w:rsidR="17BCE2EC">
                <w:rPr>
                  <w:rStyle w:val="Hyperlink"/>
                  <w:rFonts w:ascii="Comic Sans MS" w:hAnsi="Comic Sans MS" w:eastAsia="Comic Sans MS" w:cs="Comic Sans MS"/>
                  <w:noProof w:val="0"/>
                  <w:sz w:val="20"/>
                  <w:szCs w:val="20"/>
                  <w:lang w:val="en-GB"/>
                </w:rPr>
                <w:t>Unit: Fractions | Teacher Hub | Oak National Academy (thenational.academy)</w:t>
              </w:r>
            </w:hyperlink>
          </w:p>
          <w:p w:rsidR="00EF0858" w:rsidP="17BCE2EC" w:rsidRDefault="00EF0858" w14:paraId="70FF6C70" w14:textId="5D456156">
            <w:pPr>
              <w:pStyle w:val="Normal"/>
              <w:spacing w:after="0"/>
              <w:rPr>
                <w:rFonts w:ascii="Comic Sans MS" w:hAnsi="Comic Sans MS" w:eastAsia="Comic Sans MS" w:cs="Comic Sans MS"/>
                <w:noProof w:val="0"/>
                <w:sz w:val="20"/>
                <w:szCs w:val="20"/>
                <w:lang w:val="en-GB"/>
              </w:rPr>
            </w:pPr>
          </w:p>
          <w:p w:rsidR="00EF0858" w:rsidP="17BCE2EC" w:rsidRDefault="00EF0858" w14:paraId="692A4358" w14:textId="225082FE">
            <w:pPr>
              <w:pStyle w:val="Normal"/>
              <w:spacing w:after="0"/>
              <w:rPr>
                <w:rFonts w:ascii="Comic Sans MS" w:hAnsi="Comic Sans MS" w:eastAsia="Comic Sans MS" w:cs="Comic Sans MS"/>
                <w:noProof w:val="0"/>
                <w:color w:val="FF0000"/>
                <w:sz w:val="20"/>
                <w:szCs w:val="20"/>
                <w:lang w:val="en-GB"/>
              </w:rPr>
            </w:pPr>
            <w:r w:rsidRPr="17BCE2EC" w:rsidR="17BCE2EC">
              <w:rPr>
                <w:rFonts w:ascii="Comic Sans MS" w:hAnsi="Comic Sans MS" w:eastAsia="Comic Sans MS" w:cs="Comic Sans MS"/>
                <w:noProof w:val="0"/>
                <w:color w:val="FF0000"/>
                <w:sz w:val="20"/>
                <w:szCs w:val="20"/>
                <w:lang w:val="en-GB"/>
              </w:rPr>
              <w:t>Measurement- Length</w:t>
            </w:r>
          </w:p>
          <w:p w:rsidR="00EF0858" w:rsidP="17BCE2EC" w:rsidRDefault="00EF0858" w14:paraId="1110FD6A" w14:textId="3B4B4DD9">
            <w:pPr>
              <w:pStyle w:val="Normal"/>
              <w:spacing w:after="0"/>
            </w:pPr>
            <w:hyperlink r:id="Re31fb57303e04bf9">
              <w:r w:rsidRPr="17BCE2EC" w:rsidR="17BCE2EC">
                <w:rPr>
                  <w:rStyle w:val="Hyperlink"/>
                  <w:rFonts w:ascii="Comic Sans MS" w:hAnsi="Comic Sans MS" w:eastAsia="Comic Sans MS" w:cs="Comic Sans MS"/>
                  <w:noProof w:val="0"/>
                  <w:sz w:val="20"/>
                  <w:szCs w:val="20"/>
                  <w:lang w:val="en-GB"/>
                </w:rPr>
                <w:t>Unit: Measures: Length | Teacher Hub | Oak National Academy (thenational.academy)</w:t>
              </w:r>
            </w:hyperlink>
          </w:p>
        </w:tc>
        <w:tc>
          <w:tcPr>
            <w:tcW w:w="5399" w:type="dxa"/>
            <w:tcBorders>
              <w:top w:val="single" w:color="000000" w:themeColor="text1" w:sz="4" w:space="0"/>
              <w:left w:val="single" w:color="auto" w:sz="4" w:space="0"/>
              <w:bottom w:val="single" w:color="000000" w:themeColor="text1" w:sz="4" w:space="0"/>
              <w:right w:val="single" w:color="auto" w:sz="4" w:space="0"/>
            </w:tcBorders>
            <w:shd w:val="clear" w:color="auto" w:fill="auto"/>
            <w:tcMar>
              <w:top w:w="0" w:type="dxa"/>
              <w:left w:w="108" w:type="dxa"/>
              <w:bottom w:w="0" w:type="dxa"/>
              <w:right w:w="108" w:type="dxa"/>
            </w:tcMar>
          </w:tcPr>
          <w:p w:rsidRPr="00641BFD" w:rsidR="00641BFD" w:rsidP="70F85645" w:rsidRDefault="005944D4" w14:paraId="66699250" w14:textId="39C9A580">
            <w:pPr>
              <w:spacing w:after="0"/>
              <w:rPr>
                <w:rFonts w:ascii="Comic Sans MS" w:hAnsi="Comic Sans MS"/>
                <w:b w:val="1"/>
                <w:bCs w:val="1"/>
                <w:sz w:val="20"/>
                <w:szCs w:val="20"/>
                <w:u w:val="single"/>
              </w:rPr>
            </w:pPr>
            <w:r w:rsidRPr="44AE5EF6" w:rsidR="008E7C2B">
              <w:rPr>
                <w:rFonts w:ascii="Comic Sans MS" w:hAnsi="Comic Sans MS"/>
                <w:b w:val="1"/>
                <w:bCs w:val="1"/>
                <w:sz w:val="20"/>
                <w:szCs w:val="20"/>
                <w:u w:val="single"/>
              </w:rPr>
              <w:t>Religious Education</w:t>
            </w:r>
            <w:r w:rsidRPr="44AE5EF6" w:rsidR="3D93FBB9">
              <w:rPr>
                <w:rFonts w:ascii="Comic Sans MS" w:hAnsi="Comic Sans MS"/>
                <w:b w:val="1"/>
                <w:bCs w:val="1"/>
                <w:sz w:val="20"/>
                <w:szCs w:val="20"/>
                <w:u w:val="single"/>
              </w:rPr>
              <w:t>-</w:t>
            </w:r>
          </w:p>
          <w:p w:rsidRPr="00641BFD" w:rsidR="00641BFD" w:rsidP="44AE5EF6" w:rsidRDefault="005944D4" w14:paraId="6D636E32" w14:textId="4D45B002">
            <w:pPr>
              <w:spacing w:after="0"/>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44AE5EF6" w:rsidR="44AE5EF6">
              <w:rPr>
                <w:rFonts w:ascii="Comic Sans MS" w:hAnsi="Comic Sans MS" w:eastAsia="Comic Sans MS" w:cs="Comic Sans MS"/>
                <w:b w:val="1"/>
                <w:bCs w:val="1"/>
                <w:i w:val="0"/>
                <w:iCs w:val="0"/>
                <w:caps w:val="0"/>
                <w:smallCaps w:val="0"/>
                <w:strike w:val="0"/>
                <w:dstrike w:val="0"/>
                <w:noProof w:val="0"/>
                <w:color w:val="000000" w:themeColor="text1" w:themeTint="FF" w:themeShade="FF"/>
                <w:sz w:val="20"/>
                <w:szCs w:val="20"/>
                <w:u w:val="single"/>
                <w:lang w:val="en-GB"/>
              </w:rPr>
              <w:t>Judaism</w:t>
            </w:r>
          </w:p>
          <w:p w:rsidRPr="00641BFD" w:rsidR="00641BFD" w:rsidP="44AE5EF6" w:rsidRDefault="005944D4" w14:paraId="0794D917" w14:textId="78C35D64">
            <w:pPr>
              <w:spacing w:after="0"/>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44AE5EF6" w:rsidR="44AE5EF6">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Use the links to find out more about Judaism</w:t>
            </w:r>
          </w:p>
          <w:p w:rsidRPr="00641BFD" w:rsidR="00641BFD" w:rsidP="44AE5EF6" w:rsidRDefault="005944D4" w14:paraId="1CD27CB7" w14:textId="2A46BB1F">
            <w:pPr>
              <w:spacing w:after="0"/>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hyperlink r:id="Rddf098ee245e4189">
              <w:r w:rsidRPr="44AE5EF6" w:rsidR="44AE5EF6">
                <w:rPr>
                  <w:rStyle w:val="Hyperlink"/>
                  <w:rFonts w:ascii="Comic Sans MS" w:hAnsi="Comic Sans MS" w:eastAsia="Comic Sans MS" w:cs="Comic Sans MS"/>
                  <w:b w:val="1"/>
                  <w:bCs w:val="1"/>
                  <w:i w:val="0"/>
                  <w:iCs w:val="0"/>
                  <w:caps w:val="0"/>
                  <w:smallCaps w:val="0"/>
                  <w:strike w:val="0"/>
                  <w:dstrike w:val="0"/>
                  <w:noProof w:val="0"/>
                  <w:sz w:val="20"/>
                  <w:szCs w:val="20"/>
                  <w:lang w:val="en-GB"/>
                </w:rPr>
                <w:t>https://classroom.thenational.academy/units/hannukah-7836</w:t>
              </w:r>
            </w:hyperlink>
            <w:r w:rsidRPr="44AE5EF6" w:rsidR="44AE5EF6">
              <w:rPr>
                <w:rFonts w:ascii="Comic Sans MS" w:hAnsi="Comic Sans MS" w:eastAsia="Comic Sans MS" w:cs="Comic Sans MS"/>
                <w:b w:val="1"/>
                <w:bCs w:val="1"/>
                <w:i w:val="0"/>
                <w:iCs w:val="0"/>
                <w:caps w:val="0"/>
                <w:smallCaps w:val="0"/>
                <w:strike w:val="0"/>
                <w:dstrike w:val="0"/>
                <w:noProof w:val="0"/>
                <w:color w:val="000000" w:themeColor="text1" w:themeTint="FF" w:themeShade="FF"/>
                <w:sz w:val="20"/>
                <w:szCs w:val="20"/>
                <w:u w:val="single"/>
                <w:lang w:val="en-GB"/>
              </w:rPr>
              <w:t xml:space="preserve"> </w:t>
            </w:r>
          </w:p>
          <w:p w:rsidRPr="00641BFD" w:rsidR="00641BFD" w:rsidP="44AE5EF6" w:rsidRDefault="005944D4" w14:paraId="3A0D09D7" w14:textId="32F3F362">
            <w:pPr>
              <w:spacing w:after="0"/>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hyperlink r:id="R9a21253473104a7d">
              <w:r w:rsidRPr="44AE5EF6" w:rsidR="44AE5EF6">
                <w:rPr>
                  <w:rStyle w:val="Hyperlink"/>
                  <w:rFonts w:ascii="Comic Sans MS" w:hAnsi="Comic Sans MS" w:eastAsia="Comic Sans MS" w:cs="Comic Sans MS"/>
                  <w:b w:val="1"/>
                  <w:bCs w:val="1"/>
                  <w:i w:val="0"/>
                  <w:iCs w:val="0"/>
                  <w:caps w:val="0"/>
                  <w:smallCaps w:val="0"/>
                  <w:strike w:val="0"/>
                  <w:dstrike w:val="0"/>
                  <w:noProof w:val="0"/>
                  <w:sz w:val="20"/>
                  <w:szCs w:val="20"/>
                  <w:lang w:val="en-GB"/>
                </w:rPr>
                <w:t>https://classroom.thenational.academy/units/judaism-7011</w:t>
              </w:r>
            </w:hyperlink>
            <w:r w:rsidRPr="44AE5EF6" w:rsidR="44AE5EF6">
              <w:rPr>
                <w:rFonts w:ascii="Comic Sans MS" w:hAnsi="Comic Sans MS" w:eastAsia="Comic Sans MS" w:cs="Comic Sans MS"/>
                <w:b w:val="1"/>
                <w:bCs w:val="1"/>
                <w:i w:val="0"/>
                <w:iCs w:val="0"/>
                <w:caps w:val="0"/>
                <w:smallCaps w:val="0"/>
                <w:strike w:val="0"/>
                <w:dstrike w:val="0"/>
                <w:noProof w:val="0"/>
                <w:color w:val="000000" w:themeColor="text1" w:themeTint="FF" w:themeShade="FF"/>
                <w:sz w:val="20"/>
                <w:szCs w:val="20"/>
                <w:u w:val="single"/>
                <w:lang w:val="en-GB"/>
              </w:rPr>
              <w:t xml:space="preserve"> </w:t>
            </w:r>
          </w:p>
          <w:p w:rsidRPr="00641BFD" w:rsidR="00641BFD" w:rsidP="44AE5EF6" w:rsidRDefault="005944D4" w14:paraId="2EA596AA" w14:textId="6E996CC9">
            <w:pPr>
              <w:spacing w:after="0"/>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hyperlink r:id="R89289c039efa4e9c">
              <w:r w:rsidRPr="44AE5EF6" w:rsidR="44AE5EF6">
                <w:rPr>
                  <w:rStyle w:val="Hyperlink"/>
                  <w:rFonts w:ascii="Comic Sans MS" w:hAnsi="Comic Sans MS" w:eastAsia="Comic Sans MS" w:cs="Comic Sans MS"/>
                  <w:b w:val="1"/>
                  <w:bCs w:val="1"/>
                  <w:i w:val="0"/>
                  <w:iCs w:val="0"/>
                  <w:caps w:val="0"/>
                  <w:smallCaps w:val="0"/>
                  <w:strike w:val="0"/>
                  <w:dstrike w:val="0"/>
                  <w:noProof w:val="0"/>
                  <w:sz w:val="20"/>
                  <w:szCs w:val="20"/>
                  <w:lang w:val="en-GB"/>
                </w:rPr>
                <w:t>https://www.bbc.co.uk/bitesize/topics/zqbw2hv/resources/1</w:t>
              </w:r>
            </w:hyperlink>
            <w:r w:rsidRPr="44AE5EF6" w:rsidR="44AE5EF6">
              <w:rPr>
                <w:rFonts w:ascii="Comic Sans MS" w:hAnsi="Comic Sans MS" w:eastAsia="Comic Sans MS" w:cs="Comic Sans MS"/>
                <w:b w:val="1"/>
                <w:bCs w:val="1"/>
                <w:i w:val="0"/>
                <w:iCs w:val="0"/>
                <w:caps w:val="0"/>
                <w:smallCaps w:val="0"/>
                <w:strike w:val="0"/>
                <w:dstrike w:val="0"/>
                <w:noProof w:val="0"/>
                <w:color w:val="000000" w:themeColor="text1" w:themeTint="FF" w:themeShade="FF"/>
                <w:sz w:val="20"/>
                <w:szCs w:val="20"/>
                <w:u w:val="single"/>
                <w:lang w:val="en-GB"/>
              </w:rPr>
              <w:t xml:space="preserve"> </w:t>
            </w:r>
          </w:p>
          <w:p w:rsidRPr="00641BFD" w:rsidR="00641BFD" w:rsidP="44AE5EF6" w:rsidRDefault="005944D4" w14:paraId="1110FD6D" w14:textId="5901D899">
            <w:pPr>
              <w:spacing w:after="0"/>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44AE5EF6" w:rsidR="44AE5EF6">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Make a Menorah or a Dreidel.</w:t>
            </w:r>
          </w:p>
        </w:tc>
        <w:tc>
          <w:tcPr>
            <w:tcW w:w="6508"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P="09B5EE9F" w:rsidRDefault="00EF0858" w14:paraId="1110FD6F" w14:textId="2CDE9ED2">
            <w:pPr>
              <w:spacing w:after="0"/>
              <w:rPr>
                <w:rFonts w:ascii="Comic Sans MS" w:hAnsi="Comic Sans MS"/>
                <w:b w:val="1"/>
                <w:bCs w:val="1"/>
                <w:sz w:val="20"/>
                <w:szCs w:val="20"/>
                <w:u w:val="single"/>
              </w:rPr>
            </w:pPr>
            <w:r w:rsidRPr="44AE5EF6" w:rsidR="008E7C2B">
              <w:rPr>
                <w:rFonts w:ascii="Comic Sans MS" w:hAnsi="Comic Sans MS"/>
                <w:b w:val="1"/>
                <w:bCs w:val="1"/>
                <w:sz w:val="20"/>
                <w:szCs w:val="20"/>
                <w:u w:val="single"/>
              </w:rPr>
              <w:t xml:space="preserve">English </w:t>
            </w:r>
          </w:p>
          <w:p w:rsidR="44AE5EF6" w:rsidP="2706725B" w:rsidRDefault="44AE5EF6" w14:paraId="00236461" w14:textId="2D5AC70B">
            <w:pPr>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pPr>
            <w:r w:rsidRPr="2706725B"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 xml:space="preserve">Focusing on sounds ear, </w:t>
            </w:r>
            <w:proofErr w:type="spellStart"/>
            <w:r w:rsidRPr="2706725B"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ure</w:t>
            </w:r>
            <w:proofErr w:type="spellEnd"/>
            <w:r w:rsidRPr="2706725B"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 xml:space="preserve">, </w:t>
            </w:r>
            <w:r w:rsidRPr="2706725B"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igh</w:t>
            </w:r>
            <w:r w:rsidRPr="2706725B"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 air, er. Practice forming these sounds and writing words including these sounds using sand, paint, chalk, flour-whatever you like! Can you make any words with these letters e.g., hair, hear, rubber, dinner, night, light.</w:t>
            </w:r>
          </w:p>
          <w:p w:rsidR="44AE5EF6" w:rsidP="44AE5EF6" w:rsidRDefault="44AE5EF6" w14:paraId="3EBF4997" w14:textId="2F6916EA">
            <w:pPr>
              <w:rPr>
                <w:rFonts w:ascii="Comic Sans MS" w:hAnsi="Comic Sans MS" w:eastAsia="Comic Sans MS" w:cs="Comic Sans MS"/>
                <w:b w:val="0"/>
                <w:bCs w:val="0"/>
                <w:i w:val="0"/>
                <w:iCs w:val="0"/>
                <w:caps w:val="0"/>
                <w:smallCaps w:val="0"/>
                <w:noProof w:val="0"/>
                <w:color w:val="0070C0"/>
                <w:sz w:val="20"/>
                <w:szCs w:val="20"/>
                <w:lang w:val="en-GB"/>
              </w:rPr>
            </w:pPr>
            <w:r w:rsidRPr="44AE5EF6"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Phonics with Geraldine the Giraffe </w:t>
            </w:r>
            <w:hyperlink r:id="R6a34c40f667c40ff">
              <w:r w:rsidRPr="44AE5EF6" w:rsidR="44AE5EF6">
                <w:rPr>
                  <w:rStyle w:val="Hyperlink"/>
                  <w:rFonts w:ascii="Comic Sans MS" w:hAnsi="Comic Sans MS" w:eastAsia="Comic Sans MS" w:cs="Comic Sans MS"/>
                  <w:b w:val="0"/>
                  <w:bCs w:val="0"/>
                  <w:i w:val="0"/>
                  <w:iCs w:val="0"/>
                  <w:caps w:val="0"/>
                  <w:smallCaps w:val="0"/>
                  <w:strike w:val="0"/>
                  <w:dstrike w:val="0"/>
                  <w:noProof w:val="0"/>
                  <w:sz w:val="20"/>
                  <w:szCs w:val="20"/>
                  <w:lang w:val="en-GB"/>
                </w:rPr>
                <w:t>https://www.youtube.com/channel/UC7sW4j8p7k9D_qRRMUsGqyw</w:t>
              </w:r>
            </w:hyperlink>
            <w:r w:rsidRPr="44AE5EF6" w:rsidR="44AE5EF6">
              <w:rPr>
                <w:rFonts w:ascii="Comic Sans MS" w:hAnsi="Comic Sans MS" w:eastAsia="Comic Sans MS" w:cs="Comic Sans MS"/>
                <w:b w:val="0"/>
                <w:bCs w:val="0"/>
                <w:i w:val="0"/>
                <w:iCs w:val="0"/>
                <w:caps w:val="0"/>
                <w:smallCaps w:val="0"/>
                <w:noProof w:val="0"/>
                <w:color w:val="0070C0"/>
                <w:sz w:val="20"/>
                <w:szCs w:val="20"/>
                <w:lang w:val="en-GB"/>
              </w:rPr>
              <w:t>  </w:t>
            </w:r>
          </w:p>
          <w:p w:rsidR="44AE5EF6" w:rsidP="44AE5EF6" w:rsidRDefault="44AE5EF6" w14:paraId="20D0BA63" w14:textId="33D7F36F">
            <w:pPr>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44AE5EF6"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 xml:space="preserve">Phonicsplay  </w:t>
            </w:r>
            <w:hyperlink r:id="R1d666fa174684462">
              <w:r w:rsidRPr="44AE5EF6" w:rsidR="44AE5EF6">
                <w:rPr>
                  <w:rStyle w:val="Hyperlink"/>
                  <w:rFonts w:ascii="Comic Sans MS" w:hAnsi="Comic Sans MS" w:eastAsia="Comic Sans MS" w:cs="Comic Sans MS"/>
                  <w:b w:val="0"/>
                  <w:bCs w:val="0"/>
                  <w:i w:val="0"/>
                  <w:iCs w:val="0"/>
                  <w:caps w:val="0"/>
                  <w:smallCaps w:val="0"/>
                  <w:strike w:val="0"/>
                  <w:dstrike w:val="0"/>
                  <w:noProof w:val="0"/>
                  <w:sz w:val="20"/>
                  <w:szCs w:val="20"/>
                  <w:lang w:val="en-GB"/>
                </w:rPr>
                <w:t>https://www.phonicsplay.co.uk/resources/phase/3</w:t>
              </w:r>
            </w:hyperlink>
            <w:r w:rsidRPr="44AE5EF6" w:rsidR="44AE5EF6">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 </w:t>
            </w:r>
          </w:p>
          <w:p w:rsidR="44AE5EF6" w:rsidP="2706725B" w:rsidRDefault="44AE5EF6" w14:paraId="00ACC5A0" w14:textId="58CD8E32">
            <w:pPr>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2706725B" w:rsidR="44AE5EF6">
              <w:rPr>
                <w:rFonts w:ascii="Comic Sans MS" w:hAnsi="Comic Sans MS" w:eastAsia="Comic Sans MS" w:cs="Comic Sans MS"/>
                <w:b w:val="0"/>
                <w:bCs w:val="0"/>
                <w:i w:val="0"/>
                <w:iCs w:val="0"/>
                <w:caps w:val="0"/>
                <w:smallCaps w:val="0"/>
                <w:noProof w:val="0"/>
                <w:color w:val="FFC000" w:themeColor="accent4" w:themeTint="FF" w:themeShade="FF"/>
                <w:sz w:val="20"/>
                <w:szCs w:val="20"/>
                <w:lang w:val="en-GB"/>
              </w:rPr>
              <w:t xml:space="preserve">BBC Bitesize  </w:t>
            </w:r>
            <w:r w:rsidRPr="2706725B" w:rsidR="44AE5EF6">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t xml:space="preserve"> </w:t>
            </w:r>
            <w:hyperlink r:id="Rc4b98e19b6cb45b5">
              <w:r w:rsidRPr="2706725B" w:rsidR="44AE5EF6">
                <w:rPr>
                  <w:rStyle w:val="Hyperlink"/>
                  <w:rFonts w:ascii="Comic Sans MS" w:hAnsi="Comic Sans MS" w:eastAsia="Comic Sans MS" w:cs="Comic Sans MS"/>
                  <w:b w:val="0"/>
                  <w:bCs w:val="0"/>
                  <w:i w:val="0"/>
                  <w:iCs w:val="0"/>
                  <w:caps w:val="0"/>
                  <w:smallCaps w:val="0"/>
                  <w:strike w:val="0"/>
                  <w:dstrike w:val="0"/>
                  <w:noProof w:val="0"/>
                  <w:sz w:val="20"/>
                  <w:szCs w:val="20"/>
                  <w:lang w:val="en-GB"/>
                </w:rPr>
                <w:t>https://www.bbc.co.uk/bitesize/topics/zvq9bdm</w:t>
              </w:r>
            </w:hyperlink>
          </w:p>
          <w:p w:rsidR="2706725B" w:rsidP="2706725B" w:rsidRDefault="2706725B" w14:paraId="04750BF5" w14:textId="4B68586F">
            <w:pPr>
              <w:pStyle w:val="Normal"/>
              <w:rPr>
                <w:rFonts w:ascii="Comic Sans MS" w:hAnsi="Comic Sans MS" w:eastAsia="Comic Sans MS" w:cs="Comic Sans MS"/>
                <w:b w:val="0"/>
                <w:bCs w:val="0"/>
                <w:i w:val="0"/>
                <w:iCs w:val="0"/>
                <w:caps w:val="0"/>
                <w:smallCaps w:val="0"/>
                <w:strike w:val="0"/>
                <w:dstrike w:val="0"/>
                <w:noProof w:val="0"/>
                <w:sz w:val="20"/>
                <w:szCs w:val="20"/>
                <w:lang w:val="en-GB"/>
              </w:rPr>
            </w:pPr>
          </w:p>
          <w:p w:rsidR="2706725B" w:rsidP="2706725B" w:rsidRDefault="2706725B" w14:paraId="2BF24AD9" w14:textId="7F3ED560">
            <w:pPr>
              <w:pStyle w:val="Normal"/>
              <w:rPr>
                <w:rFonts w:ascii="Comic Sans MS" w:hAnsi="Comic Sans MS" w:eastAsia="Comic Sans MS" w:cs="Comic Sans MS"/>
                <w:b w:val="0"/>
                <w:bCs w:val="0"/>
                <w:i w:val="0"/>
                <w:iCs w:val="0"/>
                <w:caps w:val="0"/>
                <w:smallCaps w:val="0"/>
                <w:strike w:val="0"/>
                <w:dstrike w:val="0"/>
                <w:noProof w:val="0"/>
                <w:sz w:val="20"/>
                <w:szCs w:val="20"/>
                <w:lang w:val="en-GB"/>
              </w:rPr>
            </w:pPr>
            <w:r w:rsidRPr="2706725B" w:rsidR="2706725B">
              <w:rPr>
                <w:rFonts w:ascii="Comic Sans MS" w:hAnsi="Comic Sans MS" w:eastAsia="Comic Sans MS" w:cs="Comic Sans MS"/>
                <w:b w:val="0"/>
                <w:bCs w:val="0"/>
                <w:i w:val="0"/>
                <w:iCs w:val="0"/>
                <w:caps w:val="0"/>
                <w:smallCaps w:val="0"/>
                <w:strike w:val="0"/>
                <w:dstrike w:val="0"/>
                <w:noProof w:val="0"/>
                <w:color w:val="FFC000" w:themeColor="accent4" w:themeTint="FF" w:themeShade="FF"/>
                <w:sz w:val="20"/>
                <w:szCs w:val="20"/>
                <w:lang w:val="en-GB"/>
              </w:rPr>
              <w:t xml:space="preserve">Listen to some Haiku poems from Japan. Have a go at performing and writing a Haiku poem. </w:t>
            </w:r>
            <w:hyperlink r:id="R5d952f84220b42c0">
              <w:r w:rsidRPr="2706725B" w:rsidR="2706725B">
                <w:rPr>
                  <w:rStyle w:val="Hyperlink"/>
                  <w:rFonts w:ascii="Comic Sans MS" w:hAnsi="Comic Sans MS" w:eastAsia="Comic Sans MS" w:cs="Comic Sans MS"/>
                  <w:b w:val="0"/>
                  <w:bCs w:val="0"/>
                  <w:i w:val="0"/>
                  <w:iCs w:val="0"/>
                  <w:caps w:val="0"/>
                  <w:smallCaps w:val="0"/>
                  <w:strike w:val="0"/>
                  <w:dstrike w:val="0"/>
                  <w:noProof w:val="0"/>
                  <w:sz w:val="20"/>
                  <w:szCs w:val="20"/>
                  <w:lang w:val="en-GB"/>
                </w:rPr>
                <w:t>https://www.kidzone.ws/poetry/haiku.htm</w:t>
              </w:r>
            </w:hyperlink>
            <w:r w:rsidRPr="2706725B" w:rsidR="2706725B">
              <w:rPr>
                <w:rFonts w:ascii="Comic Sans MS" w:hAnsi="Comic Sans MS" w:eastAsia="Comic Sans MS" w:cs="Comic Sans MS"/>
                <w:b w:val="0"/>
                <w:bCs w:val="0"/>
                <w:i w:val="0"/>
                <w:iCs w:val="0"/>
                <w:caps w:val="0"/>
                <w:smallCaps w:val="0"/>
                <w:strike w:val="0"/>
                <w:dstrike w:val="0"/>
                <w:noProof w:val="0"/>
                <w:color w:val="FFC000" w:themeColor="accent4" w:themeTint="FF" w:themeShade="FF"/>
                <w:sz w:val="20"/>
                <w:szCs w:val="20"/>
                <w:lang w:val="en-GB"/>
              </w:rPr>
              <w:t xml:space="preserve"> </w:t>
            </w:r>
          </w:p>
          <w:p w:rsidR="44AE5EF6" w:rsidP="2706725B" w:rsidRDefault="44AE5EF6" w14:paraId="5564BD1B" w14:textId="57BCE55F">
            <w:pPr>
              <w:pStyle w:val="Normal"/>
              <w:spacing w:after="0"/>
              <w:rPr>
                <w:rFonts w:ascii="Comic Sans MS" w:hAnsi="Comic Sans MS"/>
                <w:b w:val="0"/>
                <w:bCs w:val="0"/>
                <w:color w:val="FFC000" w:themeColor="accent4" w:themeTint="FF" w:themeShade="FF"/>
                <w:sz w:val="20"/>
                <w:szCs w:val="20"/>
                <w:u w:val="none"/>
              </w:rPr>
            </w:pPr>
            <w:r w:rsidRPr="2706725B" w:rsidR="2706725B">
              <w:rPr>
                <w:rFonts w:ascii="Comic Sans MS" w:hAnsi="Comic Sans MS"/>
                <w:b w:val="0"/>
                <w:bCs w:val="0"/>
                <w:color w:val="FFC000" w:themeColor="accent4" w:themeTint="FF" w:themeShade="FF"/>
                <w:sz w:val="20"/>
                <w:szCs w:val="20"/>
                <w:u w:val="none"/>
              </w:rPr>
              <w:t xml:space="preserve">Write a list of Japanese animals, food or famous places. </w:t>
            </w:r>
          </w:p>
          <w:p w:rsidR="790765DC" w:rsidP="2706725B" w:rsidRDefault="790765DC" w14:paraId="72095DFB" w14:textId="30A68837">
            <w:pPr>
              <w:pStyle w:val="Normal"/>
              <w:spacing w:after="0"/>
              <w:rPr>
                <w:rFonts w:ascii="Comic Sans MS" w:hAnsi="Comic Sans MS"/>
                <w:b w:val="1"/>
                <w:bCs w:val="1"/>
                <w:color w:val="FFC000" w:themeColor="accent4" w:themeTint="FF" w:themeShade="FF"/>
                <w:sz w:val="20"/>
                <w:szCs w:val="20"/>
                <w:u w:val="single"/>
              </w:rPr>
            </w:pPr>
          </w:p>
          <w:p w:rsidR="00EF0858" w:rsidP="161B0638" w:rsidRDefault="008E7C2B" w14:paraId="1110FD72" w14:textId="7C8342CA">
            <w:pPr>
              <w:spacing w:after="0"/>
              <w:rPr>
                <w:rFonts w:ascii="Comic Sans MS" w:hAnsi="Comic Sans MS"/>
                <w:b w:val="1"/>
                <w:bCs w:val="1"/>
                <w:sz w:val="20"/>
                <w:szCs w:val="20"/>
                <w:u w:val="single"/>
              </w:rPr>
            </w:pPr>
            <w:r w:rsidRPr="4D14A084" w:rsidR="008E7C2B">
              <w:rPr>
                <w:rFonts w:ascii="Comic Sans MS" w:hAnsi="Comic Sans MS"/>
                <w:b w:val="1"/>
                <w:bCs w:val="1"/>
                <w:sz w:val="20"/>
                <w:szCs w:val="20"/>
                <w:u w:val="single"/>
              </w:rPr>
              <w:t>Y1 and Y2</w:t>
            </w:r>
          </w:p>
          <w:p w:rsidR="4D14A084" w:rsidP="4D14A084" w:rsidRDefault="4D14A084" w14:paraId="51C6D4F6" w14:textId="356821A6">
            <w:pPr>
              <w:pStyle w:val="Normal"/>
              <w:spacing w:after="0"/>
              <w:rPr>
                <w:rFonts w:ascii="Comic Sans MS" w:hAnsi="Comic Sans MS"/>
                <w:b w:val="1"/>
                <w:bCs w:val="1"/>
                <w:sz w:val="20"/>
                <w:szCs w:val="20"/>
                <w:u w:val="single"/>
              </w:rPr>
            </w:pPr>
          </w:p>
          <w:p w:rsidR="4D14A084" w:rsidP="4D14A084" w:rsidRDefault="4D14A084" w14:paraId="511967A4" w14:textId="4AC92DCD">
            <w:pPr>
              <w:pStyle w:val="Normal"/>
              <w:spacing w:after="0"/>
              <w:rPr>
                <w:rFonts w:ascii="Comic Sans MS" w:hAnsi="Comic Sans MS"/>
                <w:b w:val="0"/>
                <w:bCs w:val="0"/>
                <w:sz w:val="20"/>
                <w:szCs w:val="20"/>
                <w:u w:val="none"/>
              </w:rPr>
            </w:pPr>
            <w:r w:rsidRPr="4D14A084" w:rsidR="4D14A084">
              <w:rPr>
                <w:rFonts w:ascii="Comic Sans MS" w:hAnsi="Comic Sans MS"/>
                <w:b w:val="0"/>
                <w:bCs w:val="0"/>
                <w:sz w:val="20"/>
                <w:szCs w:val="20"/>
                <w:u w:val="none"/>
              </w:rPr>
              <w:t>Y1- Log on to Phonics Shed and read books from Chapter 4a to practise known graphemes</w:t>
            </w:r>
          </w:p>
          <w:p w:rsidR="4D14A084" w:rsidP="4D14A084" w:rsidRDefault="4D14A084" w14:paraId="2A6021CE" w14:textId="34C43587">
            <w:pPr>
              <w:pStyle w:val="Normal"/>
              <w:spacing w:after="0"/>
              <w:rPr>
                <w:rFonts w:ascii="Comic Sans MS" w:hAnsi="Comic Sans MS"/>
                <w:b w:val="0"/>
                <w:bCs w:val="0"/>
                <w:sz w:val="20"/>
                <w:szCs w:val="20"/>
                <w:u w:val="none"/>
              </w:rPr>
            </w:pPr>
          </w:p>
          <w:p w:rsidR="4D14A084" w:rsidP="4D14A084" w:rsidRDefault="4D14A084" w14:paraId="0013C651" w14:textId="56555787">
            <w:pPr>
              <w:pStyle w:val="Normal"/>
              <w:spacing w:after="0"/>
              <w:rPr>
                <w:rFonts w:ascii="Comic Sans MS" w:hAnsi="Comic Sans MS"/>
                <w:b w:val="0"/>
                <w:bCs w:val="0"/>
                <w:sz w:val="20"/>
                <w:szCs w:val="20"/>
                <w:u w:val="none"/>
              </w:rPr>
            </w:pPr>
            <w:r w:rsidRPr="4D14A084" w:rsidR="4D14A084">
              <w:rPr>
                <w:rFonts w:ascii="Comic Sans MS" w:hAnsi="Comic Sans MS"/>
                <w:b w:val="0"/>
                <w:bCs w:val="0"/>
                <w:sz w:val="20"/>
                <w:szCs w:val="20"/>
                <w:u w:val="none"/>
              </w:rPr>
              <w:t>Y1 and Y2- log onto Spelling Shed to access spellings at stages 1 and 2</w:t>
            </w:r>
          </w:p>
          <w:p w:rsidR="4D14A084" w:rsidP="4D14A084" w:rsidRDefault="4D14A084" w14:paraId="1DA5A4C3" w14:textId="2F10CFC8">
            <w:pPr>
              <w:pStyle w:val="Normal"/>
              <w:spacing w:after="0"/>
              <w:rPr>
                <w:rFonts w:ascii="Comic Sans MS" w:hAnsi="Comic Sans MS"/>
                <w:b w:val="0"/>
                <w:bCs w:val="0"/>
                <w:sz w:val="20"/>
                <w:szCs w:val="20"/>
                <w:u w:val="none"/>
              </w:rPr>
            </w:pPr>
          </w:p>
          <w:p w:rsidR="17BCE2EC" w:rsidP="4D14A084" w:rsidRDefault="17BCE2EC" w14:paraId="6D295E74" w14:textId="6049F465">
            <w:pPr>
              <w:spacing w:line="259" w:lineRule="auto"/>
              <w:rPr>
                <w:rFonts w:ascii="Comic Sans MS" w:hAnsi="Comic Sans MS" w:eastAsia="Comic Sans MS" w:cs="Comic Sans MS"/>
                <w:b w:val="0"/>
                <w:bCs w:val="0"/>
                <w:i w:val="0"/>
                <w:iCs w:val="0"/>
                <w:caps w:val="0"/>
                <w:smallCaps w:val="0"/>
                <w:noProof w:val="0"/>
                <w:color w:val="000000" w:themeColor="text1" w:themeTint="FF" w:themeShade="FF"/>
                <w:sz w:val="20"/>
                <w:szCs w:val="20"/>
                <w:lang w:val="en-GB"/>
              </w:rPr>
            </w:pPr>
            <w:r w:rsidRPr="4D14A084" w:rsidR="17BCE2EC">
              <w:rPr>
                <w:rFonts w:ascii="Comic Sans MS" w:hAnsi="Comic Sans MS" w:eastAsia="Comic Sans MS" w:cs="Comic Sans MS"/>
                <w:b w:val="0"/>
                <w:bCs w:val="0"/>
                <w:i w:val="0"/>
                <w:iCs w:val="0"/>
                <w:caps w:val="0"/>
                <w:smallCaps w:val="0"/>
                <w:noProof w:val="0"/>
                <w:color w:val="000000" w:themeColor="text1" w:themeTint="FF" w:themeShade="FF"/>
                <w:sz w:val="20"/>
                <w:szCs w:val="20"/>
                <w:lang w:val="en-US"/>
              </w:rPr>
              <w:t>Click on the link to listen to our class story-The Boy from the Dragon Palace</w:t>
            </w:r>
          </w:p>
          <w:p w:rsidR="17BCE2EC" w:rsidP="4D14A084" w:rsidRDefault="17BCE2EC" w14:paraId="35111084" w14:textId="7043BB66">
            <w:pPr>
              <w:pStyle w:val="Normal"/>
              <w:spacing w:after="0"/>
              <w:rPr>
                <w:sz w:val="20"/>
                <w:szCs w:val="20"/>
              </w:rPr>
            </w:pPr>
            <w:hyperlink r:id="Rb300560ec57a48d1">
              <w:r w:rsidRPr="4D14A084" w:rsidR="17BCE2EC">
                <w:rPr>
                  <w:rStyle w:val="Hyperlink"/>
                  <w:rFonts w:ascii="Comic Sans MS" w:hAnsi="Comic Sans MS" w:eastAsia="Comic Sans MS" w:cs="Comic Sans MS"/>
                  <w:b w:val="0"/>
                  <w:bCs w:val="0"/>
                  <w:i w:val="0"/>
                  <w:iCs w:val="0"/>
                  <w:caps w:val="0"/>
                  <w:smallCaps w:val="0"/>
                  <w:strike w:val="0"/>
                  <w:dstrike w:val="0"/>
                  <w:noProof w:val="0"/>
                  <w:sz w:val="20"/>
                  <w:szCs w:val="20"/>
                  <w:lang w:val="en-US"/>
                </w:rPr>
                <w:t>"The Boy From the Dragon Palace" retold by Margaret Read MacDonald, read by Ms. Hannah - Bing video</w:t>
              </w:r>
            </w:hyperlink>
          </w:p>
          <w:p w:rsidR="17BCE2EC" w:rsidP="4D14A084" w:rsidRDefault="17BCE2EC" w14:paraId="71A90B57" w14:textId="5941723E">
            <w:pPr>
              <w:pStyle w:val="Normal"/>
              <w:spacing w:after="0"/>
              <w:rPr>
                <w:rFonts w:ascii="Comic Sans MS" w:hAnsi="Comic Sans MS" w:eastAsia="Comic Sans MS" w:cs="Comic Sans MS"/>
                <w:b w:val="0"/>
                <w:bCs w:val="0"/>
                <w:i w:val="0"/>
                <w:iCs w:val="0"/>
                <w:caps w:val="0"/>
                <w:smallCaps w:val="0"/>
                <w:strike w:val="0"/>
                <w:dstrike w:val="0"/>
                <w:noProof w:val="0"/>
                <w:sz w:val="20"/>
                <w:szCs w:val="20"/>
                <w:lang w:val="en-US"/>
              </w:rPr>
            </w:pPr>
            <w:r w:rsidRPr="4D14A084" w:rsidR="17BCE2EC">
              <w:rPr>
                <w:rFonts w:ascii="Comic Sans MS" w:hAnsi="Comic Sans MS" w:eastAsia="Comic Sans MS" w:cs="Comic Sans MS"/>
                <w:b w:val="0"/>
                <w:bCs w:val="0"/>
                <w:i w:val="0"/>
                <w:iCs w:val="0"/>
                <w:caps w:val="0"/>
                <w:smallCaps w:val="0"/>
                <w:strike w:val="0"/>
                <w:dstrike w:val="0"/>
                <w:noProof w:val="0"/>
                <w:sz w:val="20"/>
                <w:szCs w:val="20"/>
                <w:lang w:val="en-US"/>
              </w:rPr>
              <w:t xml:space="preserve">Write your own version of the story. What </w:t>
            </w:r>
            <w:r w:rsidRPr="4D14A084" w:rsidR="17BCE2EC">
              <w:rPr>
                <w:rFonts w:ascii="Comic Sans MS" w:hAnsi="Comic Sans MS" w:eastAsia="Comic Sans MS" w:cs="Comic Sans MS"/>
                <w:b w:val="0"/>
                <w:bCs w:val="0"/>
                <w:i w:val="0"/>
                <w:iCs w:val="0"/>
                <w:caps w:val="0"/>
                <w:smallCaps w:val="0"/>
                <w:strike w:val="0"/>
                <w:dstrike w:val="0"/>
                <w:noProof w:val="0"/>
                <w:sz w:val="20"/>
                <w:szCs w:val="20"/>
                <w:lang w:val="en-US"/>
              </w:rPr>
              <w:t>would</w:t>
            </w:r>
            <w:r w:rsidRPr="4D14A084" w:rsidR="17BCE2EC">
              <w:rPr>
                <w:rFonts w:ascii="Comic Sans MS" w:hAnsi="Comic Sans MS" w:eastAsia="Comic Sans MS" w:cs="Comic Sans MS"/>
                <w:b w:val="0"/>
                <w:bCs w:val="0"/>
                <w:i w:val="0"/>
                <w:iCs w:val="0"/>
                <w:caps w:val="0"/>
                <w:smallCaps w:val="0"/>
                <w:strike w:val="0"/>
                <w:dstrike w:val="0"/>
                <w:noProof w:val="0"/>
                <w:sz w:val="20"/>
                <w:szCs w:val="20"/>
                <w:lang w:val="en-US"/>
              </w:rPr>
              <w:t xml:space="preserve"> you wish for?</w:t>
            </w:r>
          </w:p>
          <w:p w:rsidR="17BCE2EC" w:rsidP="4D14A084" w:rsidRDefault="17BCE2EC" w14:paraId="0F75694D" w14:textId="191A2607">
            <w:pPr>
              <w:pStyle w:val="Normal"/>
              <w:spacing w:after="0"/>
              <w:rPr>
                <w:rFonts w:ascii="Comic Sans MS" w:hAnsi="Comic Sans MS" w:eastAsia="Comic Sans MS" w:cs="Comic Sans MS"/>
                <w:b w:val="0"/>
                <w:bCs w:val="0"/>
                <w:i w:val="0"/>
                <w:iCs w:val="0"/>
                <w:caps w:val="0"/>
                <w:smallCaps w:val="0"/>
                <w:strike w:val="0"/>
                <w:dstrike w:val="0"/>
                <w:noProof w:val="0"/>
                <w:sz w:val="20"/>
                <w:szCs w:val="20"/>
                <w:lang w:val="en-US"/>
              </w:rPr>
            </w:pPr>
            <w:r w:rsidRPr="4D14A084" w:rsidR="17BCE2EC">
              <w:rPr>
                <w:rFonts w:ascii="Comic Sans MS" w:hAnsi="Comic Sans MS" w:eastAsia="Comic Sans MS" w:cs="Comic Sans MS"/>
                <w:b w:val="0"/>
                <w:bCs w:val="0"/>
                <w:i w:val="0"/>
                <w:iCs w:val="0"/>
                <w:caps w:val="0"/>
                <w:smallCaps w:val="0"/>
                <w:strike w:val="0"/>
                <w:dstrike w:val="0"/>
                <w:noProof w:val="0"/>
                <w:sz w:val="20"/>
                <w:szCs w:val="20"/>
                <w:lang w:val="en-US"/>
              </w:rPr>
              <w:t>Write a description of The Dragon King’s Palace</w:t>
            </w:r>
          </w:p>
          <w:p w:rsidR="17BCE2EC" w:rsidP="4D14A084" w:rsidRDefault="17BCE2EC" w14:paraId="7207391F" w14:textId="0023474F">
            <w:pPr>
              <w:pStyle w:val="Normal"/>
              <w:spacing w:after="0"/>
              <w:rPr>
                <w:rFonts w:ascii="Comic Sans MS" w:hAnsi="Comic Sans MS" w:eastAsia="Comic Sans MS" w:cs="Comic Sans MS"/>
                <w:b w:val="0"/>
                <w:bCs w:val="0"/>
                <w:i w:val="0"/>
                <w:iCs w:val="0"/>
                <w:caps w:val="0"/>
                <w:smallCaps w:val="0"/>
                <w:strike w:val="0"/>
                <w:dstrike w:val="0"/>
                <w:noProof w:val="0"/>
                <w:sz w:val="20"/>
                <w:szCs w:val="20"/>
                <w:lang w:val="en-US"/>
              </w:rPr>
            </w:pPr>
          </w:p>
          <w:p w:rsidR="17BCE2EC" w:rsidP="4D14A084" w:rsidRDefault="17BCE2EC" w14:paraId="4E04D23D" w14:textId="2E5B7109">
            <w:pPr>
              <w:pStyle w:val="Normal"/>
              <w:spacing w:after="0"/>
              <w:rPr>
                <w:rFonts w:ascii="Comic Sans MS" w:hAnsi="Comic Sans MS" w:eastAsia="Comic Sans MS" w:cs="Comic Sans MS"/>
                <w:b w:val="0"/>
                <w:bCs w:val="0"/>
                <w:i w:val="0"/>
                <w:iCs w:val="0"/>
                <w:caps w:val="0"/>
                <w:smallCaps w:val="0"/>
                <w:strike w:val="0"/>
                <w:dstrike w:val="0"/>
                <w:noProof w:val="0"/>
                <w:sz w:val="20"/>
                <w:szCs w:val="20"/>
                <w:lang w:val="en-US"/>
              </w:rPr>
            </w:pPr>
            <w:r w:rsidRPr="4D14A084" w:rsidR="17BCE2EC">
              <w:rPr>
                <w:rFonts w:ascii="Comic Sans MS" w:hAnsi="Comic Sans MS" w:eastAsia="Comic Sans MS" w:cs="Comic Sans MS"/>
                <w:b w:val="0"/>
                <w:bCs w:val="0"/>
                <w:i w:val="0"/>
                <w:iCs w:val="0"/>
                <w:caps w:val="0"/>
                <w:smallCaps w:val="0"/>
                <w:strike w:val="0"/>
                <w:dstrike w:val="0"/>
                <w:noProof w:val="0"/>
                <w:sz w:val="20"/>
                <w:szCs w:val="20"/>
                <w:lang w:val="en-US"/>
              </w:rPr>
              <w:t xml:space="preserve">Explore Japanese tea ceremonies. Create your own and photograph it. Write a set of instructions informing someone else how to create one. </w:t>
            </w:r>
          </w:p>
          <w:p w:rsidR="17BCE2EC" w:rsidP="4D14A084" w:rsidRDefault="17BCE2EC" w14:paraId="69A2E65E" w14:textId="6B6D7C2B">
            <w:pPr>
              <w:pStyle w:val="Normal"/>
              <w:spacing w:after="0"/>
              <w:rPr>
                <w:rFonts w:ascii="Comic Sans MS" w:hAnsi="Comic Sans MS" w:eastAsia="Comic Sans MS" w:cs="Comic Sans MS"/>
                <w:b w:val="0"/>
                <w:bCs w:val="0"/>
                <w:i w:val="0"/>
                <w:iCs w:val="0"/>
                <w:caps w:val="0"/>
                <w:smallCaps w:val="0"/>
                <w:strike w:val="0"/>
                <w:dstrike w:val="0"/>
                <w:noProof w:val="0"/>
                <w:sz w:val="20"/>
                <w:szCs w:val="20"/>
                <w:lang w:val="en-US"/>
              </w:rPr>
            </w:pPr>
          </w:p>
          <w:p w:rsidR="17BCE2EC" w:rsidP="4D14A084" w:rsidRDefault="17BCE2EC" w14:paraId="3FB99B49" w14:textId="3CA5193C">
            <w:pPr>
              <w:pStyle w:val="Normal"/>
              <w:spacing w:after="0"/>
              <w:rPr>
                <w:sz w:val="20"/>
                <w:szCs w:val="20"/>
              </w:rPr>
            </w:pPr>
            <w:hyperlink r:id="Rf148b2226120432d">
              <w:r w:rsidRPr="4D14A084" w:rsidR="17BCE2EC">
                <w:rPr>
                  <w:rStyle w:val="Hyperlink"/>
                  <w:rFonts w:ascii="Comic Sans MS" w:hAnsi="Comic Sans MS" w:eastAsia="Comic Sans MS" w:cs="Comic Sans MS"/>
                  <w:noProof w:val="0"/>
                  <w:sz w:val="20"/>
                  <w:szCs w:val="20"/>
                  <w:lang w:val="en-US"/>
                </w:rPr>
                <w:t>Japanese Tea: Eight Centuries of Tradition (Kyoto Pref.) | Japan Heritage</w:t>
              </w:r>
            </w:hyperlink>
          </w:p>
          <w:p w:rsidR="2706725B" w:rsidP="4D14A084" w:rsidRDefault="2706725B" w14:paraId="361C0C2E" w14:textId="40121374">
            <w:pPr>
              <w:pStyle w:val="Normal"/>
              <w:rPr>
                <w:rFonts w:ascii="Comic Sans MS" w:hAnsi="Comic Sans MS" w:eastAsia="Comic Sans MS" w:cs="Comic Sans MS"/>
                <w:b w:val="0"/>
                <w:bCs w:val="0"/>
                <w:i w:val="0"/>
                <w:iCs w:val="0"/>
                <w:caps w:val="0"/>
                <w:smallCaps w:val="0"/>
                <w:strike w:val="0"/>
                <w:dstrike w:val="0"/>
                <w:noProof w:val="0"/>
                <w:color w:val="FFC000" w:themeColor="accent4" w:themeTint="FF" w:themeShade="FF"/>
                <w:sz w:val="20"/>
                <w:szCs w:val="20"/>
                <w:lang w:val="en-GB"/>
              </w:rPr>
            </w:pPr>
            <w:r w:rsidRPr="4D14A084" w:rsidR="2706725B">
              <w:rPr>
                <w:rFonts w:ascii="Comic Sans MS" w:hAnsi="Comic Sans MS" w:eastAsia="Comic Sans MS" w:cs="Comic Sans MS"/>
                <w:b w:val="0"/>
                <w:bCs w:val="0"/>
                <w:i w:val="0"/>
                <w:iCs w:val="0"/>
                <w:caps w:val="0"/>
                <w:smallCaps w:val="0"/>
                <w:strike w:val="0"/>
                <w:dstrike w:val="0"/>
                <w:noProof w:val="0"/>
                <w:color w:val="auto"/>
                <w:sz w:val="20"/>
                <w:szCs w:val="20"/>
                <w:lang w:val="en-GB"/>
              </w:rPr>
              <w:t xml:space="preserve">Explore haiku poetry. Try </w:t>
            </w:r>
            <w:r w:rsidRPr="4D14A084" w:rsidR="2706725B">
              <w:rPr>
                <w:rFonts w:ascii="Comic Sans MS" w:hAnsi="Comic Sans MS" w:eastAsia="Comic Sans MS" w:cs="Comic Sans MS"/>
                <w:b w:val="0"/>
                <w:bCs w:val="0"/>
                <w:i w:val="0"/>
                <w:iCs w:val="0"/>
                <w:caps w:val="0"/>
                <w:smallCaps w:val="0"/>
                <w:strike w:val="0"/>
                <w:dstrike w:val="0"/>
                <w:noProof w:val="0"/>
                <w:color w:val="auto"/>
                <w:sz w:val="20"/>
                <w:szCs w:val="20"/>
                <w:lang w:val="en-GB"/>
              </w:rPr>
              <w:t>writing</w:t>
            </w:r>
            <w:r w:rsidRPr="4D14A084" w:rsidR="2706725B">
              <w:rPr>
                <w:rFonts w:ascii="Comic Sans MS" w:hAnsi="Comic Sans MS" w:eastAsia="Comic Sans MS" w:cs="Comic Sans MS"/>
                <w:b w:val="0"/>
                <w:bCs w:val="0"/>
                <w:i w:val="0"/>
                <w:iCs w:val="0"/>
                <w:caps w:val="0"/>
                <w:smallCaps w:val="0"/>
                <w:strike w:val="0"/>
                <w:dstrike w:val="0"/>
                <w:noProof w:val="0"/>
                <w:color w:val="auto"/>
                <w:sz w:val="20"/>
                <w:szCs w:val="20"/>
                <w:lang w:val="en-GB"/>
              </w:rPr>
              <w:t xml:space="preserve"> your own poem! Rehearse and record your poem, then send it into school to share with the class.</w:t>
            </w:r>
            <w:r w:rsidRPr="4D14A084" w:rsidR="2706725B">
              <w:rPr>
                <w:rFonts w:ascii="Comic Sans MS" w:hAnsi="Comic Sans MS" w:eastAsia="Comic Sans MS" w:cs="Comic Sans MS"/>
                <w:b w:val="0"/>
                <w:bCs w:val="0"/>
                <w:i w:val="0"/>
                <w:iCs w:val="0"/>
                <w:caps w:val="0"/>
                <w:smallCaps w:val="0"/>
                <w:strike w:val="0"/>
                <w:dstrike w:val="0"/>
                <w:noProof w:val="0"/>
                <w:color w:val="FFC000" w:themeColor="accent4" w:themeTint="FF" w:themeShade="FF"/>
                <w:sz w:val="20"/>
                <w:szCs w:val="20"/>
                <w:lang w:val="en-GB"/>
              </w:rPr>
              <w:t xml:space="preserve"> </w:t>
            </w:r>
            <w:hyperlink r:id="R87461a44220547af">
              <w:r w:rsidRPr="4D14A084" w:rsidR="2706725B">
                <w:rPr>
                  <w:rStyle w:val="Hyperlink"/>
                  <w:rFonts w:ascii="Comic Sans MS" w:hAnsi="Comic Sans MS" w:eastAsia="Comic Sans MS" w:cs="Comic Sans MS"/>
                  <w:b w:val="0"/>
                  <w:bCs w:val="0"/>
                  <w:i w:val="0"/>
                  <w:iCs w:val="0"/>
                  <w:caps w:val="0"/>
                  <w:smallCaps w:val="0"/>
                  <w:strike w:val="0"/>
                  <w:dstrike w:val="0"/>
                  <w:noProof w:val="0"/>
                  <w:sz w:val="20"/>
                  <w:szCs w:val="20"/>
                  <w:lang w:val="en-GB"/>
                </w:rPr>
                <w:t>https://www.kidzone.ws/poetry/haiku.htm</w:t>
              </w:r>
            </w:hyperlink>
          </w:p>
          <w:p w:rsidR="17BCE2EC" w:rsidP="17BCE2EC" w:rsidRDefault="17BCE2EC" w14:paraId="2B396987" w14:textId="5FF8A15F">
            <w:pPr>
              <w:pStyle w:val="Normal"/>
              <w:spacing w:after="0"/>
              <w:rPr>
                <w:rFonts w:ascii="Comic Sans MS" w:hAnsi="Comic Sans MS"/>
                <w:b w:val="1"/>
                <w:bCs w:val="1"/>
                <w:sz w:val="16"/>
                <w:szCs w:val="16"/>
                <w:u w:val="single"/>
              </w:rPr>
            </w:pPr>
          </w:p>
          <w:p w:rsidR="17BCE2EC" w:rsidP="17BCE2EC" w:rsidRDefault="17BCE2EC" w14:paraId="39AB5B16" w14:textId="73754280">
            <w:pPr>
              <w:pStyle w:val="Normal"/>
              <w:spacing w:after="0"/>
              <w:rPr>
                <w:rFonts w:ascii="Comic Sans MS" w:hAnsi="Comic Sans MS"/>
                <w:b w:val="1"/>
                <w:bCs w:val="1"/>
                <w:sz w:val="20"/>
                <w:szCs w:val="20"/>
                <w:u w:val="single"/>
              </w:rPr>
            </w:pPr>
          </w:p>
          <w:p w:rsidR="00EF0858" w:rsidRDefault="00EF0858" w14:paraId="1110FD81" w14:textId="77777777">
            <w:pPr>
              <w:spacing w:after="0"/>
            </w:pPr>
          </w:p>
          <w:p w:rsidR="00EF0858" w:rsidRDefault="00EF0858" w14:paraId="1110FD82" w14:textId="77777777">
            <w:pPr>
              <w:spacing w:after="0"/>
            </w:pPr>
          </w:p>
          <w:p w:rsidR="00EF0858" w:rsidRDefault="00EF0858" w14:paraId="1110FD83" w14:textId="77777777">
            <w:pPr>
              <w:spacing w:after="0"/>
            </w:pPr>
          </w:p>
          <w:p w:rsidR="00EF0858" w:rsidRDefault="00EF0858" w14:paraId="1110FD84" w14:textId="77777777">
            <w:pPr>
              <w:spacing w:after="0"/>
            </w:pPr>
          </w:p>
          <w:p w:rsidR="00A92B09" w:rsidP="5E8E2502" w:rsidRDefault="00A92B09" w14:paraId="1110FD85" w14:textId="2BF06446">
            <w:pPr>
              <w:pStyle w:val="Normal"/>
              <w:spacing w:after="0"/>
            </w:pPr>
          </w:p>
        </w:tc>
      </w:tr>
      <w:tr w:rsidR="00CA0DB9" w:rsidTr="4D14A084" w14:paraId="1110FD94" w14:textId="77777777">
        <w:tblPrEx>
          <w:tblCellMar>
            <w:top w:w="0" w:type="dxa"/>
            <w:bottom w:w="0" w:type="dxa"/>
          </w:tblCellMar>
        </w:tblPrEx>
        <w:trPr>
          <w:trHeight w:val="3058"/>
        </w:trPr>
        <w:tc>
          <w:tcPr>
            <w:tcW w:w="4395" w:type="dxa"/>
            <w:vMerge/>
            <w:tcBorders/>
            <w:tcMar>
              <w:top w:w="0" w:type="dxa"/>
              <w:left w:w="108" w:type="dxa"/>
              <w:bottom w:w="0" w:type="dxa"/>
              <w:right w:w="108" w:type="dxa"/>
            </w:tcMar>
          </w:tcPr>
          <w:p w:rsidR="00EF0858" w:rsidRDefault="00EF0858" w14:paraId="1110FD87" w14:textId="77777777">
            <w:pPr>
              <w:spacing w:after="0"/>
              <w:rPr>
                <w:rFonts w:ascii="Comic Sans MS" w:hAnsi="Comic Sans MS"/>
                <w:sz w:val="20"/>
                <w:szCs w:val="20"/>
              </w:rPr>
            </w:pPr>
          </w:p>
        </w:tc>
        <w:tc>
          <w:tcPr>
            <w:tcW w:w="5399" w:type="dxa"/>
            <w:tcBorders>
              <w:top w:val="single" w:color="000000" w:themeColor="text1" w:sz="4" w:space="0"/>
              <w:left w:val="single" w:color="auto" w:sz="4" w:space="0"/>
              <w:bottom w:val="single" w:color="000000" w:themeColor="text1" w:sz="4" w:space="0"/>
              <w:right w:val="single" w:color="auto" w:sz="4" w:space="0"/>
            </w:tcBorders>
            <w:shd w:val="clear" w:color="auto" w:fill="auto"/>
            <w:tcMar>
              <w:top w:w="0" w:type="dxa"/>
              <w:left w:w="108" w:type="dxa"/>
              <w:bottom w:w="0" w:type="dxa"/>
              <w:right w:w="108" w:type="dxa"/>
            </w:tcMar>
          </w:tcPr>
          <w:p w:rsidR="00EF0858" w:rsidP="44AE5EF6" w:rsidRDefault="008E7C2B" w14:paraId="1A53A516" w14:textId="53E8369C">
            <w:pPr>
              <w:spacing w:after="0"/>
              <w:rPr>
                <w:rFonts w:ascii="Comic Sans MS" w:hAnsi="Comic Sans MS"/>
                <w:b w:val="0"/>
                <w:bCs w:val="0"/>
                <w:sz w:val="20"/>
                <w:szCs w:val="20"/>
                <w:u w:val="single"/>
              </w:rPr>
            </w:pPr>
            <w:r w:rsidRPr="17BCE2EC" w:rsidR="008E7C2B">
              <w:rPr>
                <w:rFonts w:ascii="Comic Sans MS" w:hAnsi="Comic Sans MS"/>
                <w:b w:val="1"/>
                <w:bCs w:val="1"/>
                <w:sz w:val="20"/>
                <w:szCs w:val="20"/>
                <w:u w:val="none"/>
              </w:rPr>
              <w:t>Physical Education-</w:t>
            </w:r>
            <w:r w:rsidRPr="17BCE2EC" w:rsidR="185A6D72">
              <w:rPr>
                <w:rFonts w:ascii="Comic Sans MS" w:hAnsi="Comic Sans MS"/>
                <w:b w:val="1"/>
                <w:bCs w:val="1"/>
                <w:sz w:val="20"/>
                <w:szCs w:val="20"/>
                <w:u w:val="none"/>
              </w:rPr>
              <w:t xml:space="preserve"> </w:t>
            </w:r>
          </w:p>
          <w:p w:rsidR="00EF0858" w:rsidP="17BCE2EC" w:rsidRDefault="008E7C2B" w14:paraId="1D970CED" w14:textId="673FDB5A">
            <w:pPr>
              <w:pStyle w:val="Normal"/>
              <w:spacing w:after="0"/>
              <w:rPr>
                <w:rFonts w:ascii="Comic Sans MS" w:hAnsi="Comic Sans MS"/>
                <w:b w:val="1"/>
                <w:bCs w:val="1"/>
                <w:color w:val="FFC000" w:themeColor="accent4" w:themeTint="FF" w:themeShade="FF"/>
                <w:sz w:val="20"/>
                <w:szCs w:val="20"/>
                <w:u w:val="none"/>
              </w:rPr>
            </w:pPr>
            <w:r w:rsidRPr="17BCE2EC" w:rsidR="44AE5EF6">
              <w:rPr>
                <w:rFonts w:ascii="Comic Sans MS" w:hAnsi="Comic Sans MS"/>
                <w:b w:val="0"/>
                <w:bCs w:val="0"/>
                <w:color w:val="FFC000" w:themeColor="accent4" w:themeTint="FF" w:themeShade="FF"/>
                <w:sz w:val="20"/>
                <w:szCs w:val="20"/>
                <w:u w:val="none"/>
              </w:rPr>
              <w:t xml:space="preserve">EYFS: Take part in some Japanese </w:t>
            </w:r>
            <w:proofErr w:type="spellStart"/>
            <w:r w:rsidRPr="17BCE2EC" w:rsidR="44AE5EF6">
              <w:rPr>
                <w:rFonts w:ascii="Comic Sans MS" w:hAnsi="Comic Sans MS"/>
                <w:b w:val="0"/>
                <w:bCs w:val="0"/>
                <w:color w:val="FFC000" w:themeColor="accent4" w:themeTint="FF" w:themeShade="FF"/>
                <w:sz w:val="20"/>
                <w:szCs w:val="20"/>
                <w:u w:val="none"/>
              </w:rPr>
              <w:t>Otedama</w:t>
            </w:r>
            <w:proofErr w:type="spellEnd"/>
            <w:r w:rsidRPr="17BCE2EC" w:rsidR="44AE5EF6">
              <w:rPr>
                <w:rFonts w:ascii="Comic Sans MS" w:hAnsi="Comic Sans MS"/>
                <w:b w:val="0"/>
                <w:bCs w:val="0"/>
                <w:color w:val="FFC000" w:themeColor="accent4" w:themeTint="FF" w:themeShade="FF"/>
                <w:sz w:val="20"/>
                <w:szCs w:val="20"/>
                <w:u w:val="none"/>
              </w:rPr>
              <w:t xml:space="preserve"> games</w:t>
            </w:r>
            <w:r w:rsidRPr="17BCE2EC" w:rsidR="44AE5EF6">
              <w:rPr>
                <w:rFonts w:ascii="Comic Sans MS" w:hAnsi="Comic Sans MS"/>
                <w:b w:val="1"/>
                <w:bCs w:val="1"/>
                <w:color w:val="FFC000" w:themeColor="accent4" w:themeTint="FF" w:themeShade="FF"/>
                <w:sz w:val="20"/>
                <w:szCs w:val="20"/>
                <w:u w:val="none"/>
              </w:rPr>
              <w:t xml:space="preserve"> </w:t>
            </w:r>
            <w:hyperlink r:id="R2927a61f0dbc4ccf">
              <w:r w:rsidRPr="17BCE2EC" w:rsidR="44AE5EF6">
                <w:rPr>
                  <w:rStyle w:val="Hyperlink"/>
                  <w:rFonts w:ascii="Comic Sans MS" w:hAnsi="Comic Sans MS"/>
                  <w:b w:val="1"/>
                  <w:bCs w:val="1"/>
                  <w:sz w:val="20"/>
                  <w:szCs w:val="20"/>
                </w:rPr>
                <w:t>https://www.activityvillage.co.uk/otedama-games</w:t>
              </w:r>
            </w:hyperlink>
            <w:r w:rsidRPr="17BCE2EC" w:rsidR="44AE5EF6">
              <w:rPr>
                <w:rFonts w:ascii="Comic Sans MS" w:hAnsi="Comic Sans MS"/>
                <w:b w:val="1"/>
                <w:bCs w:val="1"/>
                <w:color w:val="FFC000" w:themeColor="accent4" w:themeTint="FF" w:themeShade="FF"/>
                <w:sz w:val="20"/>
                <w:szCs w:val="20"/>
                <w:u w:val="none"/>
              </w:rPr>
              <w:t xml:space="preserve"> </w:t>
            </w:r>
          </w:p>
          <w:p w:rsidR="00EF0858" w:rsidP="17BCE2EC" w:rsidRDefault="008E7C2B" w14:paraId="76BFC672" w14:textId="3B87C589">
            <w:pPr>
              <w:pStyle w:val="Normal"/>
              <w:spacing w:after="0"/>
              <w:rPr>
                <w:rFonts w:ascii="Comic Sans MS" w:hAnsi="Comic Sans MS"/>
                <w:b w:val="1"/>
                <w:bCs w:val="1"/>
                <w:color w:val="FFC000" w:themeColor="accent4" w:themeTint="FF" w:themeShade="FF"/>
                <w:sz w:val="20"/>
                <w:szCs w:val="20"/>
                <w:u w:val="none"/>
              </w:rPr>
            </w:pPr>
          </w:p>
          <w:p w:rsidR="00EF0858" w:rsidP="17BCE2EC" w:rsidRDefault="008E7C2B" w14:paraId="1B531774" w14:textId="2D6B8A64">
            <w:pPr>
              <w:pStyle w:val="Normal"/>
              <w:spacing w:after="0"/>
              <w:rPr>
                <w:rFonts w:ascii="Comic Sans MS" w:hAnsi="Comic Sans MS"/>
                <w:b w:val="1"/>
                <w:bCs w:val="1"/>
                <w:color w:val="000000" w:themeColor="text1" w:themeTint="FF" w:themeShade="FF"/>
                <w:sz w:val="20"/>
                <w:szCs w:val="20"/>
                <w:u w:val="none"/>
              </w:rPr>
            </w:pPr>
            <w:r w:rsidRPr="17BCE2EC" w:rsidR="17BCE2EC">
              <w:rPr>
                <w:rFonts w:ascii="Comic Sans MS" w:hAnsi="Comic Sans MS"/>
                <w:b w:val="1"/>
                <w:bCs w:val="1"/>
                <w:color w:val="000000" w:themeColor="text1" w:themeTint="FF" w:themeShade="FF"/>
                <w:sz w:val="20"/>
                <w:szCs w:val="20"/>
                <w:u w:val="none"/>
              </w:rPr>
              <w:t>Multi skills Activities</w:t>
            </w:r>
          </w:p>
          <w:p w:rsidR="00EF0858" w:rsidP="44AE5EF6" w:rsidRDefault="008E7C2B" w14:paraId="46C2D244" w14:textId="5CF7B5C2">
            <w:pPr>
              <w:pStyle w:val="Normal"/>
              <w:spacing w:after="0"/>
            </w:pPr>
            <w:hyperlink r:id="R16c89d29711a4df4">
              <w:r w:rsidRPr="17BCE2EC" w:rsidR="17BCE2EC">
                <w:rPr>
                  <w:rStyle w:val="Hyperlink"/>
                  <w:rFonts w:ascii="Comic Sans MS" w:hAnsi="Comic Sans MS" w:eastAsia="Comic Sans MS" w:cs="Comic Sans MS"/>
                  <w:noProof w:val="0"/>
                  <w:sz w:val="20"/>
                  <w:szCs w:val="20"/>
                  <w:lang w:val="en-GB"/>
                </w:rPr>
                <w:t>Unit: Multi skills activity | Teacher Hub | Oak National Academy (thenational.academy)</w:t>
              </w:r>
            </w:hyperlink>
          </w:p>
          <w:p w:rsidR="00EF0858" w:rsidP="44AE5EF6" w:rsidRDefault="008E7C2B" w14:paraId="1110FD92" w14:textId="4E72D480">
            <w:pPr>
              <w:pStyle w:val="Normal"/>
              <w:spacing w:after="0"/>
              <w:rPr>
                <w:rFonts w:ascii="Comic Sans MS" w:hAnsi="Comic Sans MS"/>
                <w:b w:val="1"/>
                <w:bCs w:val="1"/>
                <w:color w:val="FFC000" w:themeColor="accent4" w:themeTint="FF" w:themeShade="FF"/>
                <w:sz w:val="20"/>
                <w:szCs w:val="20"/>
                <w:u w:val="none"/>
              </w:rPr>
            </w:pPr>
          </w:p>
        </w:tc>
        <w:tc>
          <w:tcPr>
            <w:tcW w:w="6508" w:type="dxa"/>
            <w:vMerge/>
            <w:tcBorders/>
            <w:tcMar>
              <w:top w:w="0" w:type="dxa"/>
              <w:left w:w="108" w:type="dxa"/>
              <w:bottom w:w="0" w:type="dxa"/>
              <w:right w:w="108" w:type="dxa"/>
            </w:tcMar>
          </w:tcPr>
          <w:p w:rsidR="00EF0858" w:rsidRDefault="00EF0858" w14:paraId="1110FD93" w14:textId="77777777">
            <w:pPr>
              <w:spacing w:after="0"/>
              <w:rPr>
                <w:rFonts w:ascii="Comic Sans MS" w:hAnsi="Comic Sans MS"/>
                <w:sz w:val="20"/>
                <w:szCs w:val="20"/>
              </w:rPr>
            </w:pPr>
          </w:p>
        </w:tc>
      </w:tr>
      <w:tr w:rsidR="00CA0DB9" w:rsidTr="4D14A084" w14:paraId="1110FD99" w14:textId="77777777">
        <w:tblPrEx>
          <w:tblCellMar>
            <w:top w:w="0" w:type="dxa"/>
            <w:bottom w:w="0" w:type="dxa"/>
          </w:tblCellMar>
        </w:tblPrEx>
        <w:trPr>
          <w:trHeight w:val="2205"/>
        </w:trPr>
        <w:tc>
          <w:tcPr>
            <w:tcW w:w="4395" w:type="dxa"/>
            <w:vMerge/>
            <w:tcBorders/>
            <w:tcMar>
              <w:top w:w="0" w:type="dxa"/>
              <w:left w:w="108" w:type="dxa"/>
              <w:bottom w:w="0" w:type="dxa"/>
              <w:right w:w="108" w:type="dxa"/>
            </w:tcMar>
          </w:tcPr>
          <w:p w:rsidR="00EF0858" w:rsidRDefault="00EF0858" w14:paraId="1110FD95" w14:textId="77777777">
            <w:pPr>
              <w:spacing w:after="0"/>
              <w:rPr>
                <w:rFonts w:ascii="Comic Sans MS" w:hAnsi="Comic Sans MS"/>
                <w:sz w:val="20"/>
                <w:szCs w:val="20"/>
              </w:rPr>
            </w:pPr>
          </w:p>
        </w:tc>
        <w:tc>
          <w:tcPr>
            <w:tcW w:w="5399" w:type="dxa"/>
            <w:tcBorders>
              <w:top w:val="single" w:color="000000" w:themeColor="text1" w:sz="4" w:space="0"/>
              <w:left w:val="single" w:color="auto" w:sz="4" w:space="0"/>
              <w:bottom w:val="single" w:color="000000" w:themeColor="text1" w:sz="4" w:space="0"/>
              <w:right w:val="single" w:color="auto" w:sz="4" w:space="0"/>
            </w:tcBorders>
            <w:shd w:val="clear" w:color="auto" w:fill="auto"/>
            <w:tcMar>
              <w:top w:w="0" w:type="dxa"/>
              <w:left w:w="108" w:type="dxa"/>
              <w:bottom w:w="0" w:type="dxa"/>
              <w:right w:w="108" w:type="dxa"/>
            </w:tcMar>
          </w:tcPr>
          <w:p w:rsidR="00EF0858" w:rsidRDefault="008E7C2B" w14:paraId="1110FD96" w14:textId="6A798322">
            <w:pPr>
              <w:spacing w:after="120"/>
              <w:rPr>
                <w:rFonts w:ascii="Comic Sans MS" w:hAnsi="Comic Sans MS"/>
                <w:b w:val="1"/>
                <w:bCs w:val="1"/>
                <w:sz w:val="20"/>
                <w:szCs w:val="20"/>
                <w:u w:val="single"/>
              </w:rPr>
            </w:pPr>
            <w:r w:rsidRPr="17BCE2EC" w:rsidR="008E7C2B">
              <w:rPr>
                <w:rFonts w:ascii="Comic Sans MS" w:hAnsi="Comic Sans MS"/>
                <w:b w:val="1"/>
                <w:bCs w:val="1"/>
                <w:sz w:val="20"/>
                <w:szCs w:val="20"/>
                <w:u w:val="single"/>
              </w:rPr>
              <w:t>Art</w:t>
            </w:r>
          </w:p>
          <w:p w:rsidR="009F68D9" w:rsidP="44AE5EF6" w:rsidRDefault="00B855DB" w14:paraId="1DC1985D" w14:textId="053333B7">
            <w:pPr>
              <w:pStyle w:val="Normal"/>
              <w:spacing w:after="0"/>
              <w:rPr>
                <w:rFonts w:ascii="Comic Sans MS" w:hAnsi="Comic Sans MS"/>
                <w:color w:val="FFC000" w:themeColor="accent4" w:themeTint="FF" w:themeShade="FF"/>
                <w:sz w:val="20"/>
                <w:szCs w:val="20"/>
              </w:rPr>
            </w:pPr>
            <w:r w:rsidRPr="44AE5EF6" w:rsidR="44AE5EF6">
              <w:rPr>
                <w:rFonts w:ascii="Comic Sans MS" w:hAnsi="Comic Sans MS"/>
                <w:color w:val="FFC000" w:themeColor="accent4" w:themeTint="FF" w:themeShade="FF"/>
                <w:sz w:val="20"/>
                <w:szCs w:val="20"/>
              </w:rPr>
              <w:t xml:space="preserve">EYFS: Draw yourself as a Japanese Manga Character!  </w:t>
            </w:r>
            <w:hyperlink r:id="R5bae4b020a9a4e0d">
              <w:r w:rsidRPr="44AE5EF6" w:rsidR="44AE5EF6">
                <w:rPr>
                  <w:rStyle w:val="Hyperlink"/>
                  <w:rFonts w:ascii="Comic Sans MS" w:hAnsi="Comic Sans MS"/>
                  <w:sz w:val="20"/>
                  <w:szCs w:val="20"/>
                </w:rPr>
                <w:t>https://www.youtube.com/watch?v=rnpd3WO7ZRE</w:t>
              </w:r>
            </w:hyperlink>
            <w:r w:rsidRPr="44AE5EF6" w:rsidR="44AE5EF6">
              <w:rPr>
                <w:rFonts w:ascii="Comic Sans MS" w:hAnsi="Comic Sans MS"/>
                <w:color w:val="FFC000" w:themeColor="accent4" w:themeTint="FF" w:themeShade="FF"/>
                <w:sz w:val="20"/>
                <w:szCs w:val="20"/>
              </w:rPr>
              <w:t xml:space="preserve"> </w:t>
            </w:r>
          </w:p>
          <w:p w:rsidR="009F68D9" w:rsidP="17BCE2EC" w:rsidRDefault="00B855DB" w14:paraId="2F571B2E" w14:textId="5476279B">
            <w:pPr>
              <w:pStyle w:val="Normal"/>
              <w:bidi w:val="0"/>
              <w:spacing w:before="0" w:beforeAutospacing="off" w:after="0" w:afterAutospacing="off" w:line="259" w:lineRule="auto"/>
              <w:ind w:left="0" w:right="0"/>
              <w:jc w:val="left"/>
              <w:rPr>
                <w:rFonts w:ascii="Comic Sans MS" w:hAnsi="Comic Sans MS"/>
                <w:color w:val="FFC000" w:themeColor="accent4" w:themeTint="FF" w:themeShade="FF"/>
                <w:sz w:val="20"/>
                <w:szCs w:val="20"/>
              </w:rPr>
            </w:pPr>
            <w:r w:rsidRPr="4D14A084" w:rsidR="44AE5EF6">
              <w:rPr>
                <w:rFonts w:ascii="Comic Sans MS" w:hAnsi="Comic Sans MS"/>
                <w:color w:val="FFC000" w:themeColor="accent4" w:themeTint="FF" w:themeShade="FF"/>
                <w:sz w:val="20"/>
                <w:szCs w:val="20"/>
              </w:rPr>
              <w:t xml:space="preserve">Paint, make or draw a Koi Fish using a medium of your choice. </w:t>
            </w:r>
            <w:r w:rsidR="44AE5EF6">
              <w:drawing>
                <wp:inline wp14:editId="677D612F" wp14:anchorId="04D97E16">
                  <wp:extent cx="942975" cy="585190"/>
                  <wp:effectExtent l="0" t="0" r="0" b="0"/>
                  <wp:docPr id="1044926414" name="" title=""/>
                  <wp:cNvGraphicFramePr>
                    <a:graphicFrameLocks noChangeAspect="1"/>
                  </wp:cNvGraphicFramePr>
                  <a:graphic>
                    <a:graphicData uri="http://schemas.openxmlformats.org/drawingml/2006/picture">
                      <pic:pic>
                        <pic:nvPicPr>
                          <pic:cNvPr id="0" name=""/>
                          <pic:cNvPicPr/>
                        </pic:nvPicPr>
                        <pic:blipFill>
                          <a:blip r:embed="R9f35178e8bb446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42975" cy="585190"/>
                          </a:xfrm>
                          <a:prstGeom prst="rect">
                            <a:avLst/>
                          </a:prstGeom>
                        </pic:spPr>
                      </pic:pic>
                    </a:graphicData>
                  </a:graphic>
                </wp:inline>
              </w:drawing>
            </w:r>
          </w:p>
          <w:p w:rsidR="009F68D9" w:rsidP="17BCE2EC" w:rsidRDefault="00B855DB" w14:paraId="7C9D5D01" w14:textId="373B05A8">
            <w:pPr>
              <w:pStyle w:val="Normal"/>
              <w:bidi w:val="0"/>
              <w:spacing w:before="0" w:beforeAutospacing="off" w:after="0" w:afterAutospacing="off" w:line="259" w:lineRule="auto"/>
              <w:ind w:left="0" w:right="0"/>
              <w:jc w:val="left"/>
              <w:rPr>
                <w:rFonts w:ascii="Comic Sans MS" w:hAnsi="Comic Sans MS"/>
                <w:color w:val="FFC000" w:themeColor="accent4" w:themeTint="FF" w:themeShade="FF"/>
                <w:sz w:val="20"/>
                <w:szCs w:val="20"/>
              </w:rPr>
            </w:pPr>
          </w:p>
          <w:p w:rsidR="009F68D9" w:rsidP="17BCE2EC" w:rsidRDefault="00B855DB" w14:paraId="6332D8AD" w14:textId="3B464C77">
            <w:pPr>
              <w:pStyle w:val="Normal"/>
              <w:bidi w:val="0"/>
              <w:spacing w:before="0" w:beforeAutospacing="off" w:after="0" w:afterAutospacing="off" w:line="259" w:lineRule="auto"/>
              <w:ind w:left="0" w:right="0"/>
              <w:jc w:val="left"/>
              <w:rPr>
                <w:rFonts w:ascii="Comic Sans MS" w:hAnsi="Comic Sans MS"/>
                <w:color w:val="FFC000" w:themeColor="accent4" w:themeTint="FF" w:themeShade="FF"/>
                <w:sz w:val="20"/>
                <w:szCs w:val="20"/>
              </w:rPr>
            </w:pPr>
            <w:r w:rsidRPr="17BCE2EC" w:rsidR="17BCE2EC">
              <w:rPr>
                <w:rFonts w:ascii="Comic Sans MS" w:hAnsi="Comic Sans MS"/>
                <w:color w:val="0D0D0D" w:themeColor="text1" w:themeTint="F2" w:themeShade="FF"/>
                <w:sz w:val="20"/>
                <w:szCs w:val="20"/>
              </w:rPr>
              <w:t xml:space="preserve">Y1 </w:t>
            </w:r>
            <w:r w:rsidRPr="17BCE2EC" w:rsidR="17BCE2EC">
              <w:rPr>
                <w:rFonts w:ascii="Comic Sans MS" w:hAnsi="Comic Sans MS"/>
                <w:color w:val="0D0D0D" w:themeColor="text1" w:themeTint="F2" w:themeShade="FF"/>
                <w:sz w:val="20"/>
                <w:szCs w:val="20"/>
              </w:rPr>
              <w:t>and Y</w:t>
            </w:r>
            <w:r w:rsidRPr="17BCE2EC" w:rsidR="17BCE2EC">
              <w:rPr>
                <w:rFonts w:ascii="Comic Sans MS" w:hAnsi="Comic Sans MS"/>
                <w:color w:val="0D0D0D" w:themeColor="text1" w:themeTint="F2" w:themeShade="FF"/>
                <w:sz w:val="20"/>
                <w:szCs w:val="20"/>
              </w:rPr>
              <w:t>2</w:t>
            </w:r>
          </w:p>
          <w:p w:rsidR="009F68D9" w:rsidP="17BCE2EC" w:rsidRDefault="00B855DB" w14:paraId="0C14CBC3" w14:textId="266EE37A">
            <w:pPr>
              <w:pStyle w:val="Normal"/>
              <w:bidi w:val="0"/>
              <w:spacing w:before="0" w:beforeAutospacing="off" w:after="0" w:afterAutospacing="off" w:line="259" w:lineRule="auto"/>
              <w:ind w:left="0" w:right="0"/>
              <w:jc w:val="left"/>
              <w:rPr>
                <w:rFonts w:ascii="Comic Sans MS" w:hAnsi="Comic Sans MS"/>
                <w:color w:val="0D0D0D" w:themeColor="text1" w:themeTint="F2" w:themeShade="FF"/>
                <w:sz w:val="20"/>
                <w:szCs w:val="20"/>
              </w:rPr>
            </w:pPr>
          </w:p>
          <w:p w:rsidR="009F68D9" w:rsidP="17BCE2EC" w:rsidRDefault="00B855DB" w14:paraId="468A58E8" w14:textId="64CAA7C6">
            <w:pPr>
              <w:pStyle w:val="Normal"/>
              <w:bidi w:val="0"/>
              <w:spacing w:before="0" w:beforeAutospacing="off" w:after="0" w:afterAutospacing="off" w:line="259" w:lineRule="auto"/>
              <w:ind w:left="0" w:right="0"/>
              <w:jc w:val="left"/>
              <w:rPr>
                <w:rFonts w:ascii="Comic Sans MS" w:hAnsi="Comic Sans MS"/>
                <w:color w:val="FFC000" w:themeColor="accent4" w:themeTint="FF" w:themeShade="FF"/>
                <w:sz w:val="20"/>
                <w:szCs w:val="20"/>
              </w:rPr>
            </w:pPr>
            <w:r w:rsidRPr="17BCE2EC" w:rsidR="17BCE2EC">
              <w:rPr>
                <w:rFonts w:ascii="Comic Sans MS" w:hAnsi="Comic Sans MS"/>
                <w:color w:val="0D0D0D" w:themeColor="text1" w:themeTint="F2" w:themeShade="FF"/>
                <w:sz w:val="20"/>
                <w:szCs w:val="20"/>
              </w:rPr>
              <w:t>Create a blossom tree painting</w:t>
            </w:r>
          </w:p>
          <w:p w:rsidR="009F68D9" w:rsidP="44AE5EF6" w:rsidRDefault="00B855DB" w14:paraId="6D5475BA" w14:textId="53AF2FCD">
            <w:pPr>
              <w:pStyle w:val="Normal"/>
              <w:bidi w:val="0"/>
              <w:spacing w:before="0" w:beforeAutospacing="off" w:after="0" w:afterAutospacing="off" w:line="259" w:lineRule="auto"/>
              <w:ind w:left="0" w:right="0"/>
              <w:jc w:val="left"/>
            </w:pPr>
            <w:hyperlink r:id="R56ba7ad4106d4e89">
              <w:r w:rsidRPr="4D14A084" w:rsidR="17BCE2EC">
                <w:rPr>
                  <w:rStyle w:val="Hyperlink"/>
                  <w:rFonts w:ascii="Comic Sans MS" w:hAnsi="Comic Sans MS" w:eastAsia="Comic Sans MS" w:cs="Comic Sans MS"/>
                  <w:noProof w:val="0"/>
                  <w:sz w:val="20"/>
                  <w:szCs w:val="20"/>
                  <w:lang w:val="en-GB"/>
                </w:rPr>
                <w:t>Blossom Tree Painting (activityvillage.co.uk)</w:t>
              </w:r>
            </w:hyperlink>
          </w:p>
          <w:p w:rsidR="4D14A084" w:rsidP="4D14A084" w:rsidRDefault="4D14A084" w14:paraId="65DF58B7" w14:textId="63689392">
            <w:pPr>
              <w:pStyle w:val="Normal"/>
              <w:bidi w:val="0"/>
              <w:spacing w:before="0" w:beforeAutospacing="off" w:after="0" w:afterAutospacing="off" w:line="259" w:lineRule="auto"/>
              <w:ind w:left="0" w:right="0"/>
              <w:jc w:val="left"/>
            </w:pPr>
            <w:r w:rsidR="4D14A084">
              <w:drawing>
                <wp:inline wp14:editId="35CD558F" wp14:anchorId="5C295903">
                  <wp:extent cx="761723" cy="916198"/>
                  <wp:effectExtent l="0" t="0" r="0" b="0"/>
                  <wp:docPr id="965452215" name="" title=""/>
                  <wp:cNvGraphicFramePr>
                    <a:graphicFrameLocks noChangeAspect="1"/>
                  </wp:cNvGraphicFramePr>
                  <a:graphic>
                    <a:graphicData uri="http://schemas.openxmlformats.org/drawingml/2006/picture">
                      <pic:pic>
                        <pic:nvPicPr>
                          <pic:cNvPr id="0" name=""/>
                          <pic:cNvPicPr/>
                        </pic:nvPicPr>
                        <pic:blipFill>
                          <a:blip r:embed="R9e7c667c53214922">
                            <a:extLst>
                              <a:ext xmlns:a="http://schemas.openxmlformats.org/drawingml/2006/main" uri="{28A0092B-C50C-407E-A947-70E740481C1C}">
                                <a14:useLocalDpi val="0"/>
                              </a:ext>
                            </a:extLst>
                          </a:blip>
                          <a:stretch>
                            <a:fillRect/>
                          </a:stretch>
                        </pic:blipFill>
                        <pic:spPr>
                          <a:xfrm>
                            <a:off x="0" y="0"/>
                            <a:ext cx="761723" cy="916198"/>
                          </a:xfrm>
                          <a:prstGeom prst="rect">
                            <a:avLst/>
                          </a:prstGeom>
                        </pic:spPr>
                      </pic:pic>
                    </a:graphicData>
                  </a:graphic>
                </wp:inline>
              </w:drawing>
            </w:r>
          </w:p>
          <w:p w:rsidR="009F68D9" w:rsidP="17BCE2EC" w:rsidRDefault="00B855DB" w14:paraId="343AB721" w14:textId="0A2BC2EA">
            <w:pPr>
              <w:pStyle w:val="Normal"/>
              <w:bidi w:val="0"/>
              <w:spacing w:before="0" w:beforeAutospacing="off" w:after="0" w:afterAutospacing="off" w:line="259" w:lineRule="auto"/>
              <w:ind w:left="0" w:right="0"/>
              <w:jc w:val="left"/>
              <w:rPr>
                <w:rFonts w:ascii="Comic Sans MS" w:hAnsi="Comic Sans MS" w:eastAsia="Comic Sans MS" w:cs="Comic Sans MS"/>
                <w:noProof w:val="0"/>
                <w:sz w:val="20"/>
                <w:szCs w:val="20"/>
                <w:lang w:val="en-GB"/>
              </w:rPr>
            </w:pPr>
          </w:p>
          <w:p w:rsidR="009F68D9" w:rsidP="17BCE2EC" w:rsidRDefault="00B855DB" w14:paraId="645FCBA9" w14:textId="6579F661">
            <w:pPr>
              <w:pStyle w:val="Normal"/>
              <w:bidi w:val="0"/>
              <w:spacing w:before="0" w:beforeAutospacing="off" w:after="0" w:afterAutospacing="off" w:line="259" w:lineRule="auto"/>
              <w:ind w:left="0" w:right="0"/>
              <w:jc w:val="left"/>
              <w:rPr>
                <w:rFonts w:ascii="Comic Sans MS" w:hAnsi="Comic Sans MS" w:eastAsia="Comic Sans MS" w:cs="Comic Sans MS"/>
                <w:noProof w:val="0"/>
                <w:sz w:val="20"/>
                <w:szCs w:val="20"/>
                <w:lang w:val="en-GB"/>
              </w:rPr>
            </w:pPr>
            <w:r w:rsidRPr="17BCE2EC" w:rsidR="17BCE2EC">
              <w:rPr>
                <w:rFonts w:ascii="Comic Sans MS" w:hAnsi="Comic Sans MS" w:eastAsia="Comic Sans MS" w:cs="Comic Sans MS"/>
                <w:noProof w:val="0"/>
                <w:sz w:val="20"/>
                <w:szCs w:val="20"/>
                <w:lang w:val="en-GB"/>
              </w:rPr>
              <w:t>Decorate a</w:t>
            </w:r>
            <w:r w:rsidRPr="17BCE2EC" w:rsidR="17BCE2EC">
              <w:rPr>
                <w:rFonts w:ascii="Comic Sans MS" w:hAnsi="Comic Sans MS" w:eastAsia="Comic Sans MS" w:cs="Comic Sans MS"/>
                <w:noProof w:val="0"/>
                <w:sz w:val="20"/>
                <w:szCs w:val="20"/>
                <w:lang w:val="en-GB"/>
              </w:rPr>
              <w:t xml:space="preserve"> paper lantern</w:t>
            </w:r>
          </w:p>
          <w:p w:rsidR="009F68D9" w:rsidP="44AE5EF6" w:rsidRDefault="00B855DB" w14:paraId="21FE13FD" w14:textId="24C444D2">
            <w:pPr>
              <w:pStyle w:val="Normal"/>
              <w:bidi w:val="0"/>
              <w:spacing w:before="0" w:beforeAutospacing="off" w:after="0" w:afterAutospacing="off" w:line="259" w:lineRule="auto"/>
              <w:ind w:left="0" w:right="0"/>
              <w:jc w:val="left"/>
            </w:pPr>
            <w:hyperlink r:id="R8822b1ff71654eea">
              <w:r w:rsidRPr="4D14A084" w:rsidR="17BCE2EC">
                <w:rPr>
                  <w:rStyle w:val="Hyperlink"/>
                  <w:rFonts w:ascii="Comic Sans MS" w:hAnsi="Comic Sans MS" w:eastAsia="Comic Sans MS" w:cs="Comic Sans MS"/>
                  <w:noProof w:val="0"/>
                  <w:sz w:val="20"/>
                  <w:szCs w:val="20"/>
                  <w:lang w:val="en-GB"/>
                </w:rPr>
                <w:t>Decorate A Paper Lantern (activityvillage.co.uk)</w:t>
              </w:r>
            </w:hyperlink>
          </w:p>
          <w:p w:rsidR="009F68D9" w:rsidP="44AE5EF6" w:rsidRDefault="00B855DB" w14:paraId="3E13FEA2" w14:textId="53105B60">
            <w:pPr>
              <w:pStyle w:val="Normal"/>
              <w:bidi w:val="0"/>
              <w:spacing w:before="0" w:beforeAutospacing="off" w:after="0" w:afterAutospacing="off" w:line="259" w:lineRule="auto"/>
              <w:ind w:left="0" w:right="0"/>
              <w:jc w:val="left"/>
            </w:pPr>
            <w:r w:rsidR="4D14A084">
              <w:drawing>
                <wp:inline wp14:editId="4B789688" wp14:anchorId="57C3E9BE">
                  <wp:extent cx="943957" cy="817534"/>
                  <wp:effectExtent l="0" t="0" r="0" b="0"/>
                  <wp:docPr id="1095733056" name="" title=""/>
                  <wp:cNvGraphicFramePr>
                    <a:graphicFrameLocks noChangeAspect="1"/>
                  </wp:cNvGraphicFramePr>
                  <a:graphic>
                    <a:graphicData uri="http://schemas.openxmlformats.org/drawingml/2006/picture">
                      <pic:pic>
                        <pic:nvPicPr>
                          <pic:cNvPr id="0" name=""/>
                          <pic:cNvPicPr/>
                        </pic:nvPicPr>
                        <pic:blipFill>
                          <a:blip r:embed="Rbb89ee8e3ba8472b">
                            <a:extLst>
                              <a:ext xmlns:a="http://schemas.openxmlformats.org/drawingml/2006/main" uri="{28A0092B-C50C-407E-A947-70E740481C1C}">
                                <a14:useLocalDpi val="0"/>
                              </a:ext>
                            </a:extLst>
                          </a:blip>
                          <a:stretch>
                            <a:fillRect/>
                          </a:stretch>
                        </pic:blipFill>
                        <pic:spPr>
                          <a:xfrm>
                            <a:off x="0" y="0"/>
                            <a:ext cx="943957" cy="817534"/>
                          </a:xfrm>
                          <a:prstGeom prst="rect">
                            <a:avLst/>
                          </a:prstGeom>
                        </pic:spPr>
                      </pic:pic>
                    </a:graphicData>
                  </a:graphic>
                </wp:inline>
              </w:drawing>
            </w:r>
          </w:p>
          <w:p w:rsidR="009F68D9" w:rsidP="17BCE2EC" w:rsidRDefault="00B855DB" w14:paraId="1110FD97" w14:textId="70D489B4">
            <w:pPr>
              <w:pStyle w:val="Normal"/>
              <w:bidi w:val="0"/>
              <w:spacing w:before="0" w:beforeAutospacing="off" w:after="0" w:afterAutospacing="off" w:line="259" w:lineRule="auto"/>
              <w:ind w:left="0" w:right="0"/>
              <w:jc w:val="left"/>
              <w:rPr>
                <w:rFonts w:ascii="Comic Sans MS" w:hAnsi="Comic Sans MS" w:eastAsia="Comic Sans MS" w:cs="Comic Sans MS"/>
                <w:noProof w:val="0"/>
                <w:sz w:val="20"/>
                <w:szCs w:val="20"/>
                <w:lang w:val="en-GB"/>
              </w:rPr>
            </w:pPr>
          </w:p>
        </w:tc>
        <w:tc>
          <w:tcPr>
            <w:tcW w:w="6508" w:type="dxa"/>
            <w:vMerge/>
            <w:tcBorders/>
            <w:tcMar>
              <w:top w:w="0" w:type="dxa"/>
              <w:left w:w="108" w:type="dxa"/>
              <w:bottom w:w="0" w:type="dxa"/>
              <w:right w:w="108" w:type="dxa"/>
            </w:tcMar>
          </w:tcPr>
          <w:p w:rsidR="00EF0858" w:rsidRDefault="00EF0858" w14:paraId="1110FD98" w14:textId="77777777">
            <w:pPr>
              <w:spacing w:after="0"/>
              <w:rPr>
                <w:rFonts w:ascii="Comic Sans MS" w:hAnsi="Comic Sans MS"/>
                <w:sz w:val="20"/>
                <w:szCs w:val="20"/>
              </w:rPr>
            </w:pPr>
          </w:p>
        </w:tc>
      </w:tr>
      <w:tr w:rsidR="00CA0DB9" w:rsidTr="4D14A084" w14:paraId="1110FD9E" w14:textId="77777777">
        <w:tblPrEx>
          <w:tblCellMar>
            <w:top w:w="0" w:type="dxa"/>
            <w:bottom w:w="0" w:type="dxa"/>
          </w:tblCellMar>
        </w:tblPrEx>
        <w:trPr>
          <w:trHeight w:val="1830"/>
        </w:trPr>
        <w:tc>
          <w:tcPr>
            <w:tcW w:w="4395" w:type="dxa"/>
            <w:vMerge/>
            <w:tcBorders/>
            <w:tcMar>
              <w:top w:w="0" w:type="dxa"/>
              <w:left w:w="108" w:type="dxa"/>
              <w:bottom w:w="0" w:type="dxa"/>
              <w:right w:w="108" w:type="dxa"/>
            </w:tcMar>
          </w:tcPr>
          <w:p w:rsidR="00EF0858" w:rsidRDefault="00EF0858" w14:paraId="1110FD9A" w14:textId="77777777">
            <w:pPr>
              <w:spacing w:after="0"/>
              <w:rPr>
                <w:rFonts w:ascii="Comic Sans MS" w:hAnsi="Comic Sans MS"/>
                <w:sz w:val="20"/>
                <w:szCs w:val="20"/>
              </w:rPr>
            </w:pPr>
          </w:p>
        </w:tc>
        <w:tc>
          <w:tcPr>
            <w:tcW w:w="5399" w:type="dxa"/>
            <w:tcBorders>
              <w:top w:val="single" w:color="000000" w:themeColor="text1" w:sz="4" w:space="0"/>
              <w:left w:val="single" w:color="auto" w:sz="4" w:space="0"/>
              <w:bottom w:val="single" w:color="000000" w:themeColor="text1" w:sz="4" w:space="0"/>
              <w:right w:val="single" w:color="auto" w:sz="4" w:space="0"/>
            </w:tcBorders>
            <w:shd w:val="clear" w:color="auto" w:fill="auto"/>
            <w:tcMar>
              <w:top w:w="0" w:type="dxa"/>
              <w:left w:w="108" w:type="dxa"/>
              <w:bottom w:w="0" w:type="dxa"/>
              <w:right w:w="108" w:type="dxa"/>
            </w:tcMar>
          </w:tcPr>
          <w:p w:rsidR="00EF0858" w:rsidRDefault="008E7C2B" w14:paraId="1110FD9B" w14:textId="77777777">
            <w:pPr>
              <w:rPr>
                <w:rFonts w:ascii="Comic Sans MS" w:hAnsi="Comic Sans MS"/>
                <w:b/>
                <w:bCs/>
                <w:sz w:val="20"/>
                <w:szCs w:val="20"/>
                <w:u w:val="single"/>
              </w:rPr>
            </w:pPr>
            <w:r w:rsidRPr="17BCE2EC" w:rsidR="008E7C2B">
              <w:rPr>
                <w:rFonts w:ascii="Comic Sans MS" w:hAnsi="Comic Sans MS"/>
                <w:b w:val="1"/>
                <w:bCs w:val="1"/>
                <w:sz w:val="20"/>
                <w:szCs w:val="20"/>
                <w:u w:val="single"/>
              </w:rPr>
              <w:t>Design and Technology</w:t>
            </w:r>
          </w:p>
          <w:p w:rsidR="009F2276" w:rsidP="44AE5EF6" w:rsidRDefault="009F2276" w14:paraId="7C37D153" w14:textId="2A81FBF1">
            <w:pPr>
              <w:pStyle w:val="Normal"/>
              <w:rPr>
                <w:rFonts w:ascii="Comic Sans MS" w:hAnsi="Comic Sans MS"/>
                <w:sz w:val="20"/>
                <w:szCs w:val="20"/>
              </w:rPr>
            </w:pPr>
            <w:r w:rsidRPr="2706725B" w:rsidR="44AE5EF6">
              <w:rPr>
                <w:rFonts w:ascii="Comic Sans MS" w:hAnsi="Comic Sans MS"/>
                <w:color w:val="FFC000" w:themeColor="accent4" w:themeTint="FF" w:themeShade="FF"/>
                <w:sz w:val="20"/>
                <w:szCs w:val="20"/>
              </w:rPr>
              <w:t>EYFS: Try some simple origami.</w:t>
            </w:r>
          </w:p>
          <w:p w:rsidR="009F2276" w:rsidP="17BCE2EC" w:rsidRDefault="009F2276" w14:paraId="71D67061" w14:textId="32EA0DB6">
            <w:pPr>
              <w:pStyle w:val="Normal"/>
              <w:rPr>
                <w:rFonts w:ascii="Comic Sans MS" w:hAnsi="Comic Sans MS"/>
                <w:color w:val="FFC000" w:themeColor="accent4" w:themeTint="FF" w:themeShade="FF"/>
                <w:sz w:val="20"/>
                <w:szCs w:val="20"/>
              </w:rPr>
            </w:pPr>
            <w:hyperlink r:id="R61ea74b55f944af6">
              <w:r w:rsidRPr="17BCE2EC" w:rsidR="44AE5EF6">
                <w:rPr>
                  <w:rStyle w:val="Hyperlink"/>
                  <w:rFonts w:ascii="Comic Sans MS" w:hAnsi="Comic Sans MS"/>
                  <w:sz w:val="20"/>
                  <w:szCs w:val="20"/>
                </w:rPr>
                <w:t>https://www.activityvillage.co.uk/japan-crafts</w:t>
              </w:r>
            </w:hyperlink>
            <w:r w:rsidRPr="17BCE2EC" w:rsidR="44AE5EF6">
              <w:rPr>
                <w:rFonts w:ascii="Comic Sans MS" w:hAnsi="Comic Sans MS"/>
                <w:color w:val="FFC000" w:themeColor="accent4" w:themeTint="FF" w:themeShade="FF"/>
                <w:sz w:val="20"/>
                <w:szCs w:val="20"/>
              </w:rPr>
              <w:t xml:space="preserve"> </w:t>
            </w:r>
          </w:p>
          <w:p w:rsidR="009F2276" w:rsidP="17BCE2EC" w:rsidRDefault="009F2276" w14:paraId="5415F55D" w14:textId="758DC37C">
            <w:pPr>
              <w:pStyle w:val="Normal"/>
              <w:rPr>
                <w:rFonts w:ascii="Comic Sans MS" w:hAnsi="Comic Sans MS"/>
                <w:color w:val="FFC000" w:themeColor="accent4" w:themeTint="FF" w:themeShade="FF"/>
                <w:sz w:val="20"/>
                <w:szCs w:val="20"/>
              </w:rPr>
            </w:pPr>
          </w:p>
          <w:p w:rsidR="009F2276" w:rsidP="4D14A084" w:rsidRDefault="009F2276" w14:paraId="40B09D99" w14:textId="0AACDD25">
            <w:pPr>
              <w:pStyle w:val="Normal"/>
              <w:rPr>
                <w:rFonts w:ascii="Comic Sans MS" w:hAnsi="Comic Sans MS"/>
                <w:color w:val="FFC000" w:themeColor="accent4" w:themeTint="FF" w:themeShade="FF"/>
                <w:sz w:val="20"/>
                <w:szCs w:val="20"/>
              </w:rPr>
            </w:pPr>
            <w:r w:rsidRPr="4D14A084" w:rsidR="17BCE2EC">
              <w:rPr>
                <w:rFonts w:ascii="Comic Sans MS" w:hAnsi="Comic Sans MS"/>
                <w:color w:val="000000" w:themeColor="text1" w:themeTint="FF" w:themeShade="FF"/>
                <w:sz w:val="20"/>
                <w:szCs w:val="20"/>
              </w:rPr>
              <w:t>Y1 and Y2</w:t>
            </w:r>
          </w:p>
          <w:p w:rsidR="009F2276" w:rsidP="17BCE2EC" w:rsidRDefault="009F2276" w14:paraId="0FA8FE65" w14:textId="5856A79A">
            <w:pPr>
              <w:pStyle w:val="Normal"/>
              <w:rPr>
                <w:rFonts w:ascii="Comic Sans MS" w:hAnsi="Comic Sans MS"/>
                <w:color w:val="FFC000" w:themeColor="accent4" w:themeTint="FF" w:themeShade="FF"/>
                <w:sz w:val="20"/>
                <w:szCs w:val="20"/>
              </w:rPr>
            </w:pPr>
            <w:r w:rsidRPr="4D14A084" w:rsidR="17BCE2EC">
              <w:rPr>
                <w:rFonts w:ascii="Comic Sans MS" w:hAnsi="Comic Sans MS"/>
                <w:color w:val="000000" w:themeColor="text1" w:themeTint="FF" w:themeShade="FF"/>
                <w:sz w:val="20"/>
                <w:szCs w:val="20"/>
              </w:rPr>
              <w:t xml:space="preserve">Create </w:t>
            </w:r>
            <w:proofErr w:type="spellStart"/>
            <w:r w:rsidRPr="4D14A084" w:rsidR="17BCE2EC">
              <w:rPr>
                <w:rFonts w:ascii="Comic Sans MS" w:hAnsi="Comic Sans MS"/>
                <w:color w:val="000000" w:themeColor="text1" w:themeTint="FF" w:themeShade="FF"/>
                <w:sz w:val="20"/>
                <w:szCs w:val="20"/>
              </w:rPr>
              <w:t>koinbori</w:t>
            </w:r>
            <w:proofErr w:type="spellEnd"/>
            <w:r w:rsidRPr="4D14A084" w:rsidR="17BCE2EC">
              <w:rPr>
                <w:rFonts w:ascii="Comic Sans MS" w:hAnsi="Comic Sans MS"/>
                <w:color w:val="000000" w:themeColor="text1" w:themeTint="FF" w:themeShade="FF"/>
                <w:sz w:val="20"/>
                <w:szCs w:val="20"/>
              </w:rPr>
              <w:t xml:space="preserve"> kites</w:t>
            </w:r>
          </w:p>
          <w:p w:rsidR="009F2276" w:rsidP="44AE5EF6" w:rsidRDefault="009F2276" w14:paraId="5961FCBE" w14:textId="641B7ECD">
            <w:pPr>
              <w:pStyle w:val="Normal"/>
            </w:pPr>
            <w:hyperlink r:id="Rcec9eba7f53843ae">
              <w:r w:rsidRPr="4D14A084" w:rsidR="17BCE2EC">
                <w:rPr>
                  <w:rStyle w:val="Hyperlink"/>
                  <w:rFonts w:ascii="Comic Sans MS" w:hAnsi="Comic Sans MS" w:eastAsia="Comic Sans MS" w:cs="Comic Sans MS"/>
                  <w:noProof w:val="0"/>
                  <w:sz w:val="20"/>
                  <w:szCs w:val="20"/>
                  <w:lang w:val="en-GB"/>
                </w:rPr>
                <w:t>DIY Mini Koinobori - Japanese flying carp DIY - Squirrelly Minds</w:t>
              </w:r>
            </w:hyperlink>
          </w:p>
          <w:p w:rsidR="009F2276" w:rsidP="17BCE2EC" w:rsidRDefault="009F2276" w14:paraId="1AB5F37E" w14:textId="394AA4FC">
            <w:pPr>
              <w:pStyle w:val="Normal"/>
            </w:pPr>
            <w:r w:rsidR="4D14A084">
              <w:drawing>
                <wp:inline wp14:editId="456ADE9D" wp14:anchorId="71C86834">
                  <wp:extent cx="1133475" cy="741372"/>
                  <wp:effectExtent l="0" t="0" r="0" b="0"/>
                  <wp:docPr id="586349791" name="" title=""/>
                  <wp:cNvGraphicFramePr>
                    <a:graphicFrameLocks noChangeAspect="1"/>
                  </wp:cNvGraphicFramePr>
                  <a:graphic>
                    <a:graphicData uri="http://schemas.openxmlformats.org/drawingml/2006/picture">
                      <pic:pic>
                        <pic:nvPicPr>
                          <pic:cNvPr id="0" name=""/>
                          <pic:cNvPicPr/>
                        </pic:nvPicPr>
                        <pic:blipFill>
                          <a:blip r:embed="R8ce06e334b9d4cda">
                            <a:extLst>
                              <a:ext xmlns:a="http://schemas.openxmlformats.org/drawingml/2006/main" uri="{28A0092B-C50C-407E-A947-70E740481C1C}">
                                <a14:useLocalDpi val="0"/>
                              </a:ext>
                            </a:extLst>
                          </a:blip>
                          <a:stretch>
                            <a:fillRect/>
                          </a:stretch>
                        </pic:blipFill>
                        <pic:spPr>
                          <a:xfrm>
                            <a:off x="0" y="0"/>
                            <a:ext cx="1133475" cy="741372"/>
                          </a:xfrm>
                          <a:prstGeom prst="rect">
                            <a:avLst/>
                          </a:prstGeom>
                        </pic:spPr>
                      </pic:pic>
                    </a:graphicData>
                  </a:graphic>
                </wp:inline>
              </w:drawing>
            </w:r>
          </w:p>
          <w:p w:rsidR="009F2276" w:rsidP="17BCE2EC" w:rsidRDefault="009F2276" w14:paraId="1110FD9C" w14:textId="0A2C7C15">
            <w:pPr>
              <w:pStyle w:val="Normal"/>
            </w:pPr>
          </w:p>
        </w:tc>
        <w:tc>
          <w:tcPr>
            <w:tcW w:w="6508" w:type="dxa"/>
            <w:vMerge/>
            <w:tcBorders/>
            <w:tcMar>
              <w:top w:w="0" w:type="dxa"/>
              <w:left w:w="108" w:type="dxa"/>
              <w:bottom w:w="0" w:type="dxa"/>
              <w:right w:w="108" w:type="dxa"/>
            </w:tcMar>
          </w:tcPr>
          <w:p w:rsidR="00EF0858" w:rsidRDefault="00EF0858" w14:paraId="1110FD9D" w14:textId="77777777">
            <w:pPr>
              <w:spacing w:after="0"/>
              <w:rPr>
                <w:rFonts w:ascii="Comic Sans MS" w:hAnsi="Comic Sans MS"/>
                <w:sz w:val="20"/>
                <w:szCs w:val="20"/>
              </w:rPr>
            </w:pPr>
          </w:p>
        </w:tc>
      </w:tr>
      <w:tr w:rsidR="00CA0DB9" w:rsidTr="4D14A084" w14:paraId="1110FDC6" w14:textId="77777777">
        <w:tblPrEx>
          <w:tblCellMar>
            <w:top w:w="0" w:type="dxa"/>
            <w:bottom w:w="0" w:type="dxa"/>
          </w:tblCellMar>
        </w:tblPrEx>
        <w:trPr>
          <w:trHeight w:val="983"/>
        </w:trPr>
        <w:tc>
          <w:tcPr>
            <w:tcW w:w="4395"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RDefault="008E7C2B" w14:paraId="1110FD9F" w14:textId="77777777">
            <w:pPr>
              <w:spacing w:after="0"/>
              <w:rPr>
                <w:rFonts w:ascii="Comic Sans MS" w:hAnsi="Comic Sans MS"/>
                <w:b w:val="1"/>
                <w:bCs w:val="1"/>
                <w:sz w:val="20"/>
                <w:szCs w:val="20"/>
                <w:u w:val="single"/>
              </w:rPr>
            </w:pPr>
            <w:r w:rsidRPr="0710DD70" w:rsidR="008E7C2B">
              <w:rPr>
                <w:rFonts w:ascii="Comic Sans MS" w:hAnsi="Comic Sans MS"/>
                <w:b w:val="1"/>
                <w:bCs w:val="1"/>
                <w:sz w:val="20"/>
                <w:szCs w:val="20"/>
                <w:u w:val="single"/>
              </w:rPr>
              <w:t>Science</w:t>
            </w:r>
          </w:p>
          <w:p w:rsidR="00EF0858" w:rsidRDefault="00EF0858" w14:paraId="1110FDA0" w14:textId="77777777">
            <w:pPr>
              <w:spacing w:after="0"/>
              <w:rPr>
                <w:rFonts w:ascii="Comic Sans MS" w:hAnsi="Comic Sans MS"/>
                <w:sz w:val="20"/>
                <w:szCs w:val="20"/>
              </w:rPr>
            </w:pPr>
          </w:p>
          <w:p w:rsidR="00EF0858" w:rsidP="39EA0514" w:rsidRDefault="00EF0858" w14:paraId="79BDC7BD" w14:textId="7C36786F">
            <w:pPr>
              <w:spacing w:after="0" w:line="259" w:lineRule="auto"/>
              <w:rPr>
                <w:rFonts w:ascii="Comic Sans MS" w:hAnsi="Comic Sans MS"/>
                <w:color w:val="FFC000" w:themeColor="accent4" w:themeTint="FF" w:themeShade="FF"/>
                <w:sz w:val="20"/>
                <w:szCs w:val="20"/>
              </w:rPr>
            </w:pPr>
            <w:r w:rsidRPr="2706725B" w:rsidR="008E7C2B">
              <w:rPr>
                <w:rFonts w:ascii="Comic Sans MS" w:hAnsi="Comic Sans MS"/>
                <w:color w:val="FFC000" w:themeColor="accent4" w:themeTint="FF" w:themeShade="FF"/>
                <w:sz w:val="20"/>
                <w:szCs w:val="20"/>
              </w:rPr>
              <w:t xml:space="preserve">YR: Find out about animals native to Japan. Create a shadow puppet of a Japanese animal. Explore how the shadow is made and how it changes.  </w:t>
            </w:r>
            <w:hyperlink r:id="R281fdcaf086c4a98">
              <w:r w:rsidRPr="2706725B" w:rsidR="2706725B">
                <w:rPr>
                  <w:rStyle w:val="Hyperlink"/>
                  <w:rFonts w:ascii="Comic Sans MS" w:hAnsi="Comic Sans MS"/>
                  <w:sz w:val="20"/>
                  <w:szCs w:val="20"/>
                </w:rPr>
                <w:t>https://www.youtube.com/watch?v=yqmXAm1Cw3k</w:t>
              </w:r>
            </w:hyperlink>
            <w:r w:rsidRPr="2706725B" w:rsidR="2706725B">
              <w:rPr>
                <w:rFonts w:ascii="Comic Sans MS" w:hAnsi="Comic Sans MS"/>
                <w:color w:val="FFC000" w:themeColor="accent4" w:themeTint="FF" w:themeShade="FF"/>
                <w:sz w:val="20"/>
                <w:szCs w:val="20"/>
              </w:rPr>
              <w:t xml:space="preserve"> </w:t>
            </w:r>
          </w:p>
          <w:p w:rsidR="2706725B" w:rsidP="2706725B" w:rsidRDefault="2706725B" w14:paraId="14E82C4D" w14:textId="13C46D25">
            <w:pPr>
              <w:pStyle w:val="Normal"/>
              <w:spacing w:after="0" w:line="259" w:lineRule="auto"/>
              <w:rPr>
                <w:rFonts w:ascii="Comic Sans MS" w:hAnsi="Comic Sans MS"/>
                <w:color w:val="FFC000" w:themeColor="accent4" w:themeTint="FF" w:themeShade="FF"/>
                <w:sz w:val="20"/>
                <w:szCs w:val="20"/>
              </w:rPr>
            </w:pPr>
          </w:p>
          <w:p w:rsidR="00EF0858" w:rsidP="2706725B" w:rsidRDefault="00EF0858" w14:paraId="76BBA578" w14:textId="3C27015C">
            <w:pPr>
              <w:spacing w:after="0" w:line="259" w:lineRule="auto"/>
              <w:rPr>
                <w:rFonts w:ascii="Comic Sans MS" w:hAnsi="Comic Sans MS"/>
                <w:color w:val="FFC000" w:themeColor="accent4" w:themeTint="FF" w:themeShade="FF"/>
                <w:sz w:val="16"/>
                <w:szCs w:val="16"/>
              </w:rPr>
            </w:pPr>
            <w:r w:rsidRPr="2706725B" w:rsidR="008E7C2B">
              <w:rPr>
                <w:rFonts w:ascii="Comic Sans MS" w:hAnsi="Comic Sans MS"/>
                <w:color w:val="00B050"/>
                <w:sz w:val="20"/>
                <w:szCs w:val="20"/>
              </w:rPr>
              <w:t xml:space="preserve">Y1: Animals from Japan. Click the links below to find </w:t>
            </w:r>
            <w:r w:rsidRPr="2706725B" w:rsidR="008E7C2B">
              <w:rPr>
                <w:rFonts w:ascii="Comic Sans MS" w:hAnsi="Comic Sans MS"/>
                <w:color w:val="00B050"/>
                <w:sz w:val="20"/>
                <w:szCs w:val="20"/>
              </w:rPr>
              <w:t xml:space="preserve">out </w:t>
            </w:r>
            <w:r w:rsidRPr="2706725B" w:rsidR="008E7C2B">
              <w:rPr>
                <w:rFonts w:ascii="Comic Sans MS" w:hAnsi="Comic Sans MS"/>
                <w:color w:val="00B050"/>
                <w:sz w:val="20"/>
                <w:szCs w:val="20"/>
              </w:rPr>
              <w:t xml:space="preserve">about different animal groups. </w:t>
            </w:r>
            <w:hyperlink r:id="R847944972c3a43c8">
              <w:r w:rsidRPr="2706725B" w:rsidR="44AE5EF6">
                <w:rPr>
                  <w:rStyle w:val="Hyperlink"/>
                  <w:rFonts w:ascii="Comic Sans MS" w:hAnsi="Comic Sans MS"/>
                  <w:sz w:val="16"/>
                  <w:szCs w:val="16"/>
                </w:rPr>
                <w:t>https://www.bbc.co.uk/bitesize/topics/z6882hv</w:t>
              </w:r>
            </w:hyperlink>
            <w:r w:rsidRPr="2706725B" w:rsidR="44AE5EF6">
              <w:rPr>
                <w:rFonts w:ascii="Comic Sans MS" w:hAnsi="Comic Sans MS"/>
                <w:color w:val="00B050"/>
                <w:sz w:val="16"/>
                <w:szCs w:val="16"/>
              </w:rPr>
              <w:t xml:space="preserve"> </w:t>
            </w:r>
          </w:p>
          <w:p w:rsidR="2706725B" w:rsidP="2706725B" w:rsidRDefault="2706725B" w14:paraId="76D71299" w14:textId="1DEBE21F">
            <w:pPr>
              <w:pStyle w:val="Normal"/>
              <w:spacing w:after="0" w:line="259" w:lineRule="auto"/>
              <w:rPr>
                <w:rFonts w:ascii="Comic Sans MS" w:hAnsi="Comic Sans MS"/>
                <w:color w:val="00B050"/>
                <w:sz w:val="14"/>
                <w:szCs w:val="14"/>
              </w:rPr>
            </w:pPr>
            <w:hyperlink r:id="R9a0076a17f234fc9">
              <w:r w:rsidRPr="2706725B" w:rsidR="2706725B">
                <w:rPr>
                  <w:rStyle w:val="Hyperlink"/>
                  <w:rFonts w:ascii="Comic Sans MS" w:hAnsi="Comic Sans MS"/>
                  <w:sz w:val="16"/>
                  <w:szCs w:val="16"/>
                </w:rPr>
                <w:t>https://classroom.thenational.academy/lessons/what-are-the-differences-between-mammals-and-birds-6gvp8c</w:t>
              </w:r>
            </w:hyperlink>
            <w:r w:rsidRPr="2706725B" w:rsidR="2706725B">
              <w:rPr>
                <w:rFonts w:ascii="Comic Sans MS" w:hAnsi="Comic Sans MS"/>
                <w:color w:val="00B050"/>
                <w:sz w:val="16"/>
                <w:szCs w:val="16"/>
              </w:rPr>
              <w:t xml:space="preserve">  </w:t>
            </w:r>
            <w:hyperlink r:id="R0abcd6120184417e">
              <w:r w:rsidRPr="2706725B" w:rsidR="2706725B">
                <w:rPr>
                  <w:rStyle w:val="Hyperlink"/>
                  <w:rFonts w:ascii="Comic Sans MS" w:hAnsi="Comic Sans MS"/>
                  <w:sz w:val="16"/>
                  <w:szCs w:val="16"/>
                </w:rPr>
                <w:t>https://classroom.thenational.academy/lessons/which-animal-families-are-vertebrates-ccw68c</w:t>
              </w:r>
            </w:hyperlink>
            <w:r w:rsidRPr="2706725B" w:rsidR="2706725B">
              <w:rPr>
                <w:rFonts w:ascii="Comic Sans MS" w:hAnsi="Comic Sans MS"/>
                <w:color w:val="00B050"/>
                <w:sz w:val="16"/>
                <w:szCs w:val="16"/>
              </w:rPr>
              <w:t xml:space="preserve">  </w:t>
            </w:r>
            <w:hyperlink r:id="R73fc0842fb44475f">
              <w:r w:rsidRPr="2706725B" w:rsidR="2706725B">
                <w:rPr>
                  <w:rStyle w:val="Hyperlink"/>
                  <w:rFonts w:ascii="Comic Sans MS" w:hAnsi="Comic Sans MS"/>
                  <w:sz w:val="16"/>
                  <w:szCs w:val="16"/>
                </w:rPr>
                <w:t>https://classroom.thenational.academy/lessons/what-types-of-food-do-living-things-eat-c4wkje</w:t>
              </w:r>
            </w:hyperlink>
            <w:r w:rsidRPr="2706725B" w:rsidR="2706725B">
              <w:rPr>
                <w:rFonts w:ascii="Comic Sans MS" w:hAnsi="Comic Sans MS"/>
                <w:color w:val="00B050"/>
                <w:sz w:val="16"/>
                <w:szCs w:val="16"/>
              </w:rPr>
              <w:t xml:space="preserve"> </w:t>
            </w:r>
          </w:p>
          <w:p w:rsidR="00EF0858" w:rsidP="39EA0514" w:rsidRDefault="00EF0858" w14:paraId="0BA41142" w14:textId="1149AFA9">
            <w:pPr>
              <w:spacing w:after="0" w:line="259" w:lineRule="auto"/>
              <w:rPr>
                <w:rFonts w:ascii="Comic Sans MS" w:hAnsi="Comic Sans MS"/>
                <w:color w:val="FFC000" w:themeColor="accent4" w:themeTint="FF" w:themeShade="FF"/>
                <w:sz w:val="20"/>
                <w:szCs w:val="20"/>
              </w:rPr>
            </w:pPr>
            <w:r w:rsidRPr="17BCE2EC" w:rsidR="008E7C2B">
              <w:rPr>
                <w:rFonts w:ascii="Comic Sans MS" w:hAnsi="Comic Sans MS"/>
                <w:color w:val="00B050"/>
                <w:sz w:val="20"/>
                <w:szCs w:val="20"/>
              </w:rPr>
              <w:t>Choose an interesting animal native to Japan. Create a report to share with the class.</w:t>
            </w:r>
          </w:p>
          <w:p w:rsidR="17BCE2EC" w:rsidP="17BCE2EC" w:rsidRDefault="17BCE2EC" w14:paraId="536C3CDD" w14:textId="39EB02B3">
            <w:pPr>
              <w:pStyle w:val="Normal"/>
              <w:spacing w:after="0" w:line="259" w:lineRule="auto"/>
              <w:rPr>
                <w:rFonts w:ascii="Comic Sans MS" w:hAnsi="Comic Sans MS"/>
                <w:color w:val="00B050"/>
                <w:sz w:val="20"/>
                <w:szCs w:val="20"/>
              </w:rPr>
            </w:pPr>
          </w:p>
          <w:p w:rsidR="00EF0858" w:rsidP="39EA0514" w:rsidRDefault="00EF0858" w14:paraId="53F47339" w14:textId="12718351">
            <w:pPr>
              <w:spacing w:after="0" w:line="259" w:lineRule="auto"/>
              <w:rPr>
                <w:rFonts w:ascii="Comic Sans MS" w:hAnsi="Comic Sans MS"/>
                <w:noProof w:val="0"/>
                <w:color w:val="FF0000"/>
                <w:sz w:val="18"/>
                <w:szCs w:val="18"/>
                <w:lang w:val="en-US"/>
              </w:rPr>
            </w:pPr>
            <w:r w:rsidRPr="4D14A084" w:rsidR="008E7C2B">
              <w:rPr>
                <w:rFonts w:ascii="Comic Sans MS" w:hAnsi="Comic Sans MS"/>
                <w:color w:val="FF0000"/>
                <w:sz w:val="18"/>
                <w:szCs w:val="18"/>
              </w:rPr>
              <w:t>Y2:</w:t>
            </w:r>
            <w:r w:rsidRPr="4D14A084" w:rsidR="008E7C2B">
              <w:rPr>
                <w:rFonts w:ascii="Comic Sans MS" w:hAnsi="Comic Sans MS"/>
                <w:color w:val="FF0000"/>
                <w:sz w:val="18"/>
                <w:szCs w:val="18"/>
              </w:rPr>
              <w:t xml:space="preserve"> Humans and animals</w:t>
            </w:r>
          </w:p>
          <w:p w:rsidR="00EF0858" w:rsidP="161B0638" w:rsidRDefault="00EF0858" w14:paraId="26509186" w14:textId="6B1880C8">
            <w:pPr>
              <w:pStyle w:val="Normal"/>
              <w:spacing w:after="0" w:line="259" w:lineRule="auto"/>
            </w:pPr>
            <w:hyperlink r:id="Rf08ee98f0f234e2c">
              <w:r w:rsidRPr="4D14A084" w:rsidR="4D14A084">
                <w:rPr>
                  <w:rStyle w:val="Hyperlink"/>
                  <w:rFonts w:ascii="Comic Sans MS" w:hAnsi="Comic Sans MS" w:eastAsia="Comic Sans MS" w:cs="Comic Sans MS"/>
                  <w:noProof w:val="0"/>
                  <w:sz w:val="18"/>
                  <w:szCs w:val="18"/>
                  <w:lang w:val="en-US"/>
                </w:rPr>
                <w:t>Unit: Human lifestyle | Teacher Hub | Oak National Academy (thenational.academy)</w:t>
              </w:r>
            </w:hyperlink>
          </w:p>
          <w:p w:rsidR="00EF0858" w:rsidP="4D14A084" w:rsidRDefault="00EF0858" w14:paraId="1110FDAE" w14:textId="2902CB00">
            <w:pPr>
              <w:pStyle w:val="Normal"/>
              <w:spacing w:after="0" w:line="259" w:lineRule="auto"/>
              <w:rPr>
                <w:rFonts w:ascii="Comic Sans MS" w:hAnsi="Comic Sans MS" w:eastAsia="Comic Sans MS" w:cs="Comic Sans MS"/>
                <w:noProof w:val="0"/>
                <w:sz w:val="18"/>
                <w:szCs w:val="18"/>
                <w:lang w:val="en-US"/>
              </w:rPr>
            </w:pPr>
          </w:p>
        </w:tc>
        <w:tc>
          <w:tcPr>
            <w:tcW w:w="5399" w:type="dxa"/>
            <w:tcBorders>
              <w:top w:val="single" w:color="000000" w:themeColor="text1"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P="0710DD70" w:rsidRDefault="00EF0858" w14:paraId="03184182" w14:textId="38527C31">
            <w:pPr>
              <w:spacing w:after="0"/>
              <w:rPr>
                <w:rFonts w:ascii="Comic Sans MS" w:hAnsi="Comic Sans MS"/>
                <w:b w:val="1"/>
                <w:bCs w:val="1"/>
                <w:sz w:val="20"/>
                <w:szCs w:val="20"/>
                <w:u w:val="single"/>
              </w:rPr>
            </w:pPr>
            <w:r w:rsidRPr="17BCE2EC" w:rsidR="008E7C2B">
              <w:rPr>
                <w:rFonts w:ascii="Comic Sans MS" w:hAnsi="Comic Sans MS"/>
                <w:b w:val="1"/>
                <w:bCs w:val="1"/>
                <w:sz w:val="20"/>
                <w:szCs w:val="20"/>
                <w:u w:val="single"/>
              </w:rPr>
              <w:t>Music-</w:t>
            </w:r>
            <w:r w:rsidRPr="17BCE2EC" w:rsidR="0FD5F856">
              <w:rPr>
                <w:rFonts w:ascii="Comic Sans MS" w:hAnsi="Comic Sans MS"/>
                <w:b w:val="1"/>
                <w:bCs w:val="1"/>
                <w:sz w:val="20"/>
                <w:szCs w:val="20"/>
                <w:u w:val="single"/>
              </w:rPr>
              <w:t xml:space="preserve"> </w:t>
            </w:r>
          </w:p>
          <w:p w:rsidR="00EF0858" w:rsidP="2706725B" w:rsidRDefault="00EF0858" w14:paraId="44C35C64" w14:textId="0BC9BA62">
            <w:pPr>
              <w:pStyle w:val="Normal"/>
              <w:spacing w:after="0" w:line="257" w:lineRule="auto"/>
              <w:ind w:left="0"/>
              <w:rPr>
                <w:rFonts w:ascii="Comic Sans MS" w:hAnsi="Comic Sans MS" w:eastAsia="Comic Sans MS" w:cs="Comic Sans MS"/>
                <w:strike w:val="0"/>
                <w:dstrike w:val="0"/>
                <w:noProof w:val="0"/>
                <w:color w:val="0000FF"/>
                <w:sz w:val="18"/>
                <w:szCs w:val="18"/>
                <w:u w:val="single"/>
                <w:lang w:val="en-GB"/>
              </w:rPr>
            </w:pPr>
            <w:r w:rsidRPr="2706725B" w:rsidR="2706725B">
              <w:rPr>
                <w:rFonts w:ascii="Comic Sans MS" w:hAnsi="Comic Sans MS" w:eastAsia="Comic Sans MS" w:cs="Comic Sans MS"/>
                <w:noProof w:val="0"/>
                <w:color w:val="FFC000" w:themeColor="accent4" w:themeTint="FF" w:themeShade="FF"/>
                <w:sz w:val="20"/>
                <w:szCs w:val="20"/>
                <w:lang w:val="en-GB"/>
              </w:rPr>
              <w:t>EYFS: Have a listen to some traditional Japanese music and perhaps make a dance that you can film.</w:t>
            </w:r>
            <w:r w:rsidRPr="2706725B" w:rsidR="2706725B">
              <w:rPr>
                <w:rFonts w:ascii="Comic Sans MS" w:hAnsi="Comic Sans MS" w:eastAsia="Comic Sans MS" w:cs="Comic Sans MS"/>
                <w:noProof w:val="0"/>
                <w:sz w:val="24"/>
                <w:szCs w:val="24"/>
                <w:lang w:val="en-GB"/>
              </w:rPr>
              <w:t xml:space="preserve"> </w:t>
            </w:r>
            <w:hyperlink r:id="R0cd0e770fed845c1">
              <w:r w:rsidRPr="2706725B" w:rsidR="2706725B">
                <w:rPr>
                  <w:rStyle w:val="Hyperlink"/>
                  <w:rFonts w:ascii="Comic Sans MS" w:hAnsi="Comic Sans MS" w:eastAsia="Comic Sans MS" w:cs="Comic Sans MS"/>
                  <w:strike w:val="0"/>
                  <w:dstrike w:val="0"/>
                  <w:noProof w:val="0"/>
                  <w:sz w:val="18"/>
                  <w:szCs w:val="18"/>
                  <w:lang w:val="en-GB"/>
                </w:rPr>
                <w:t>https://www.youtube.com/watch?v=M40SBBsSCIA</w:t>
              </w:r>
            </w:hyperlink>
          </w:p>
          <w:p w:rsidR="00EF0858" w:rsidP="2706725B" w:rsidRDefault="00EF0858" w14:paraId="45555744" w14:textId="611BE772">
            <w:pPr>
              <w:pStyle w:val="Normal"/>
              <w:spacing w:after="0"/>
              <w:ind w:left="0"/>
              <w:rPr>
                <w:rFonts w:ascii="Comic Sans MS" w:hAnsi="Comic Sans MS" w:eastAsia="Comic Sans MS" w:cs="Comic Sans MS"/>
                <w:strike w:val="0"/>
                <w:dstrike w:val="0"/>
                <w:noProof w:val="0"/>
                <w:sz w:val="18"/>
                <w:szCs w:val="18"/>
                <w:lang w:val="en-GB"/>
              </w:rPr>
            </w:pPr>
            <w:hyperlink r:id="Rbfca84e0b47341a9">
              <w:r w:rsidRPr="17BCE2EC" w:rsidR="2706725B">
                <w:rPr>
                  <w:rStyle w:val="Hyperlink"/>
                  <w:rFonts w:ascii="Comic Sans MS" w:hAnsi="Comic Sans MS" w:eastAsia="Comic Sans MS" w:cs="Comic Sans MS"/>
                  <w:strike w:val="0"/>
                  <w:dstrike w:val="0"/>
                  <w:noProof w:val="0"/>
                  <w:sz w:val="18"/>
                  <w:szCs w:val="18"/>
                  <w:lang w:val="en-GB"/>
                </w:rPr>
                <w:t>https://www.youtube.com/watch?v=I_dktxCosN4</w:t>
              </w:r>
            </w:hyperlink>
            <w:r w:rsidRPr="17BCE2EC" w:rsidR="2706725B">
              <w:rPr>
                <w:rFonts w:ascii="Comic Sans MS" w:hAnsi="Comic Sans MS" w:eastAsia="Comic Sans MS" w:cs="Comic Sans MS"/>
                <w:strike w:val="0"/>
                <w:dstrike w:val="0"/>
                <w:noProof w:val="0"/>
                <w:sz w:val="18"/>
                <w:szCs w:val="18"/>
                <w:lang w:val="en-GB"/>
              </w:rPr>
              <w:t xml:space="preserve"> </w:t>
            </w:r>
          </w:p>
          <w:p w:rsidR="17BCE2EC" w:rsidP="17BCE2EC" w:rsidRDefault="17BCE2EC" w14:paraId="55E2B154" w14:textId="65BF5CAA">
            <w:pPr>
              <w:pStyle w:val="Normal"/>
              <w:spacing w:after="0"/>
              <w:ind w:left="0"/>
              <w:rPr>
                <w:rFonts w:ascii="Comic Sans MS" w:hAnsi="Comic Sans MS" w:eastAsia="Comic Sans MS" w:cs="Comic Sans MS"/>
                <w:strike w:val="0"/>
                <w:dstrike w:val="0"/>
                <w:noProof w:val="0"/>
                <w:sz w:val="18"/>
                <w:szCs w:val="18"/>
                <w:lang w:val="en-GB"/>
              </w:rPr>
            </w:pPr>
          </w:p>
          <w:p w:rsidR="17BCE2EC" w:rsidP="17BCE2EC" w:rsidRDefault="17BCE2EC" w14:paraId="4CDD9D64" w14:textId="0A5A6977">
            <w:pPr>
              <w:pStyle w:val="Normal"/>
              <w:spacing w:after="0"/>
              <w:ind w:left="0"/>
              <w:rPr>
                <w:rFonts w:ascii="Comic Sans MS" w:hAnsi="Comic Sans MS" w:eastAsia="Comic Sans MS" w:cs="Comic Sans MS"/>
                <w:strike w:val="0"/>
                <w:dstrike w:val="0"/>
                <w:noProof w:val="0"/>
                <w:sz w:val="18"/>
                <w:szCs w:val="18"/>
                <w:lang w:val="en-GB"/>
              </w:rPr>
            </w:pPr>
            <w:r w:rsidRPr="17BCE2EC" w:rsidR="17BCE2EC">
              <w:rPr>
                <w:rFonts w:ascii="Comic Sans MS" w:hAnsi="Comic Sans MS" w:eastAsia="Comic Sans MS" w:cs="Comic Sans MS"/>
                <w:strike w:val="0"/>
                <w:dstrike w:val="0"/>
                <w:noProof w:val="0"/>
                <w:color w:val="0D0D0D" w:themeColor="text1" w:themeTint="F2" w:themeShade="FF"/>
                <w:sz w:val="18"/>
                <w:szCs w:val="18"/>
                <w:lang w:val="en-GB"/>
              </w:rPr>
              <w:t>Explore traditional Japanese folk music</w:t>
            </w:r>
          </w:p>
          <w:p w:rsidR="17BCE2EC" w:rsidP="17BCE2EC" w:rsidRDefault="17BCE2EC" w14:paraId="5541D5FB" w14:textId="452308E3">
            <w:pPr>
              <w:pStyle w:val="Normal"/>
              <w:spacing w:after="0"/>
              <w:ind w:left="0"/>
            </w:pPr>
            <w:hyperlink r:id="Raa1880acb4eb417e">
              <w:r w:rsidRPr="4D14A084" w:rsidR="17BCE2EC">
                <w:rPr>
                  <w:rStyle w:val="Hyperlink"/>
                  <w:rFonts w:ascii="Comic Sans MS" w:hAnsi="Comic Sans MS" w:eastAsia="Comic Sans MS" w:cs="Comic Sans MS"/>
                  <w:noProof w:val="0"/>
                  <w:sz w:val="18"/>
                  <w:szCs w:val="18"/>
                  <w:lang w:val="en-GB"/>
                </w:rPr>
                <w:t>Tamba-Sasayama: Dekansho Bushi ~ Memories in a folk song ~ (Hyogo Pref.) | Japan Heritage</w:t>
              </w:r>
            </w:hyperlink>
          </w:p>
          <w:p w:rsidR="4D14A084" w:rsidP="4D14A084" w:rsidRDefault="4D14A084" w14:paraId="4383C3D1" w14:textId="07105E3A">
            <w:pPr>
              <w:pStyle w:val="Normal"/>
              <w:spacing w:after="0"/>
              <w:ind w:left="0"/>
              <w:rPr>
                <w:rFonts w:ascii="Comic Sans MS" w:hAnsi="Comic Sans MS" w:eastAsia="Comic Sans MS" w:cs="Comic Sans MS"/>
                <w:noProof w:val="0"/>
                <w:sz w:val="18"/>
                <w:szCs w:val="18"/>
                <w:lang w:val="en-GB"/>
              </w:rPr>
            </w:pPr>
          </w:p>
          <w:p w:rsidR="4D14A084" w:rsidP="4D14A084" w:rsidRDefault="4D14A084" w14:paraId="2855BCD2" w14:textId="55F79ABF">
            <w:pPr>
              <w:pStyle w:val="Normal"/>
              <w:spacing w:after="0"/>
              <w:ind w:left="0"/>
              <w:rPr>
                <w:rFonts w:ascii="Comic Sans MS" w:hAnsi="Comic Sans MS" w:eastAsia="Comic Sans MS" w:cs="Comic Sans MS"/>
                <w:noProof w:val="0"/>
                <w:sz w:val="18"/>
                <w:szCs w:val="18"/>
                <w:lang w:val="en-GB"/>
              </w:rPr>
            </w:pPr>
            <w:r w:rsidRPr="4D14A084" w:rsidR="4D14A084">
              <w:rPr>
                <w:rFonts w:ascii="Comic Sans MS" w:hAnsi="Comic Sans MS" w:eastAsia="Comic Sans MS" w:cs="Comic Sans MS"/>
                <w:noProof w:val="0"/>
                <w:sz w:val="18"/>
                <w:szCs w:val="18"/>
                <w:lang w:val="en-GB"/>
              </w:rPr>
              <w:t>Click on the link with an adult to listen to the music. Then create your own music using drums if you have them. Record yourself, what other sounds could you add to your composition to add texture?</w:t>
            </w:r>
          </w:p>
          <w:p w:rsidR="4D14A084" w:rsidP="4D14A084" w:rsidRDefault="4D14A084" w14:paraId="79E1915E" w14:textId="2D1AAA00">
            <w:pPr>
              <w:pStyle w:val="Normal"/>
              <w:spacing w:after="0"/>
              <w:ind w:left="0"/>
            </w:pPr>
            <w:hyperlink r:id="R6c30534cd7c84094">
              <w:r w:rsidRPr="4D14A084" w:rsidR="4D14A084">
                <w:rPr>
                  <w:rStyle w:val="Hyperlink"/>
                  <w:rFonts w:ascii="Comic Sans MS" w:hAnsi="Comic Sans MS" w:eastAsia="Comic Sans MS" w:cs="Comic Sans MS"/>
                  <w:noProof w:val="0"/>
                  <w:sz w:val="18"/>
                  <w:szCs w:val="18"/>
                  <w:lang w:val="en-GB"/>
                </w:rPr>
                <w:t>Traditional Japanese Music | Koi Pond | Shamisen, Koto &amp; Taiko Music - YouTube</w:t>
              </w:r>
            </w:hyperlink>
          </w:p>
          <w:p w:rsidR="17BCE2EC" w:rsidP="17BCE2EC" w:rsidRDefault="17BCE2EC" w14:paraId="5BECC872" w14:textId="349C85DC">
            <w:pPr>
              <w:pStyle w:val="Normal"/>
              <w:spacing w:after="0"/>
              <w:ind w:left="0"/>
              <w:rPr>
                <w:rFonts w:ascii="Comic Sans MS" w:hAnsi="Comic Sans MS" w:eastAsia="Comic Sans MS" w:cs="Comic Sans MS"/>
                <w:noProof w:val="0"/>
                <w:sz w:val="18"/>
                <w:szCs w:val="18"/>
                <w:lang w:val="en-GB"/>
              </w:rPr>
            </w:pPr>
          </w:p>
          <w:p w:rsidR="17BCE2EC" w:rsidP="17BCE2EC" w:rsidRDefault="17BCE2EC" w14:paraId="0F19C77C" w14:textId="607B2BF4">
            <w:pPr>
              <w:pStyle w:val="Normal"/>
              <w:spacing w:after="0"/>
              <w:ind w:left="0"/>
              <w:rPr>
                <w:rFonts w:ascii="Comic Sans MS" w:hAnsi="Comic Sans MS" w:eastAsia="Comic Sans MS" w:cs="Comic Sans MS"/>
                <w:noProof w:val="0"/>
                <w:sz w:val="18"/>
                <w:szCs w:val="18"/>
                <w:lang w:val="en-GB"/>
              </w:rPr>
            </w:pPr>
          </w:p>
          <w:p w:rsidR="00EF0858" w:rsidP="0710DD70" w:rsidRDefault="00EF0858" w14:paraId="1110FDB6" w14:textId="372E5C0A">
            <w:pPr>
              <w:pStyle w:val="Normal"/>
              <w:spacing w:after="0"/>
              <w:rPr>
                <w:rFonts w:ascii="Comic Sans MS" w:hAnsi="Comic Sans MS" w:eastAsia="Comic Sans MS" w:cs="Comic Sans MS"/>
                <w:noProof w:val="0"/>
                <w:sz w:val="20"/>
                <w:szCs w:val="20"/>
                <w:lang w:val="en-GB"/>
              </w:rPr>
            </w:pPr>
          </w:p>
        </w:tc>
        <w:tc>
          <w:tcPr>
            <w:tcW w:w="6508"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8C6A4C" w:rsidRDefault="008C6A4C" w14:paraId="62A7C437" w14:textId="6BA92C7F">
            <w:pPr>
              <w:spacing w:after="120"/>
              <w:rPr>
                <w:rFonts w:ascii="Comic Sans MS" w:hAnsi="Comic Sans MS"/>
                <w:b w:val="1"/>
                <w:bCs w:val="1"/>
                <w:sz w:val="20"/>
                <w:szCs w:val="20"/>
                <w:u w:val="single"/>
              </w:rPr>
            </w:pPr>
            <w:r w:rsidRPr="39EA0514" w:rsidR="008E7C2B">
              <w:rPr>
                <w:rFonts w:ascii="Comic Sans MS" w:hAnsi="Comic Sans MS"/>
                <w:b w:val="1"/>
                <w:bCs w:val="1"/>
                <w:sz w:val="20"/>
                <w:szCs w:val="20"/>
                <w:u w:val="single"/>
              </w:rPr>
              <w:t>History</w:t>
            </w:r>
            <w:r w:rsidRPr="39EA0514" w:rsidR="008C6A4C">
              <w:rPr>
                <w:rFonts w:ascii="Comic Sans MS" w:hAnsi="Comic Sans MS"/>
                <w:b w:val="1"/>
                <w:bCs w:val="1"/>
                <w:sz w:val="20"/>
                <w:szCs w:val="20"/>
                <w:u w:val="single"/>
              </w:rPr>
              <w:t>-</w:t>
            </w:r>
          </w:p>
          <w:p w:rsidRPr="00B855DB" w:rsidR="00A92B09" w:rsidP="10B714FA" w:rsidRDefault="00A92B09" w14:paraId="1110FDC5" w14:textId="1BB22E02">
            <w:pPr>
              <w:pStyle w:val="Normal"/>
              <w:spacing w:after="0"/>
              <w:rPr>
                <w:rFonts w:ascii="Comic Sans MS" w:hAnsi="Comic Sans MS" w:eastAsia="Comic Sans MS" w:cs="Comic Sans MS"/>
                <w:sz w:val="20"/>
                <w:szCs w:val="20"/>
              </w:rPr>
            </w:pPr>
            <w:r w:rsidRPr="44AE5EF6" w:rsidR="44AE5EF6">
              <w:rPr>
                <w:rFonts w:ascii="Comic Sans MS" w:hAnsi="Comic Sans MS" w:eastAsia="Comic Sans MS" w:cs="Comic Sans MS"/>
                <w:sz w:val="20"/>
                <w:szCs w:val="20"/>
              </w:rPr>
              <w:t>No content</w:t>
            </w:r>
          </w:p>
        </w:tc>
      </w:tr>
      <w:tr w:rsidR="00CA0DB9" w:rsidTr="4D14A084" w14:paraId="1110FDD4" w14:textId="77777777">
        <w:tblPrEx>
          <w:tblCellMar>
            <w:top w:w="0" w:type="dxa"/>
            <w:bottom w:w="0" w:type="dxa"/>
          </w:tblCellMar>
        </w:tblPrEx>
        <w:trPr>
          <w:trHeight w:val="1545"/>
        </w:trPr>
        <w:tc>
          <w:tcPr>
            <w:tcW w:w="4395" w:type="dxa"/>
            <w:vMerge/>
            <w:tcBorders/>
            <w:tcMar>
              <w:top w:w="0" w:type="dxa"/>
              <w:left w:w="108" w:type="dxa"/>
              <w:bottom w:w="0" w:type="dxa"/>
              <w:right w:w="108" w:type="dxa"/>
            </w:tcMar>
          </w:tcPr>
          <w:p w:rsidR="00EF0858" w:rsidRDefault="00EF0858" w14:paraId="1110FDC7" w14:textId="77777777">
            <w:pPr>
              <w:spacing w:after="0"/>
              <w:rPr>
                <w:rFonts w:ascii="Comic Sans MS" w:hAnsi="Comic Sans MS"/>
                <w:sz w:val="20"/>
                <w:szCs w:val="20"/>
              </w:rPr>
            </w:pPr>
          </w:p>
        </w:tc>
        <w:tc>
          <w:tcPr>
            <w:tcW w:w="53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P="4D14A084" w:rsidRDefault="00EF0858" w14:paraId="7BE63424" w14:textId="5238C175">
            <w:pPr>
              <w:spacing w:after="0"/>
              <w:rPr>
                <w:rFonts w:ascii="Comic Sans MS" w:hAnsi="Comic Sans MS"/>
                <w:b w:val="1"/>
                <w:bCs w:val="1"/>
                <w:sz w:val="20"/>
                <w:szCs w:val="20"/>
                <w:u w:val="single"/>
              </w:rPr>
            </w:pPr>
            <w:r w:rsidRPr="4D14A084" w:rsidR="008E7C2B">
              <w:rPr>
                <w:rFonts w:ascii="Comic Sans MS" w:hAnsi="Comic Sans MS"/>
                <w:b w:val="1"/>
                <w:bCs w:val="1"/>
                <w:sz w:val="20"/>
                <w:szCs w:val="20"/>
                <w:u w:val="single"/>
              </w:rPr>
              <w:t>Computing</w:t>
            </w:r>
            <w:r w:rsidRPr="4D14A084" w:rsidR="27588A69">
              <w:rPr>
                <w:rFonts w:ascii="Comic Sans MS" w:hAnsi="Comic Sans MS"/>
                <w:b w:val="1"/>
                <w:bCs w:val="1"/>
                <w:sz w:val="20"/>
                <w:szCs w:val="20"/>
                <w:u w:val="single"/>
              </w:rPr>
              <w:t>- Y1 and Y2</w:t>
            </w:r>
          </w:p>
          <w:p w:rsidR="00EF0858" w:rsidP="1D427596" w:rsidRDefault="00EF0858" w14:paraId="4FEB9052" w14:textId="13AECB81">
            <w:pPr>
              <w:spacing w:after="0"/>
              <w:rPr>
                <w:rFonts w:ascii="Comic Sans MS" w:hAnsi="Comic Sans MS"/>
                <w:b w:val="1"/>
                <w:bCs w:val="1"/>
                <w:sz w:val="20"/>
                <w:szCs w:val="20"/>
                <w:u w:val="single"/>
              </w:rPr>
            </w:pPr>
            <w:r w:rsidRPr="4D14A084" w:rsidR="27588A69">
              <w:rPr>
                <w:rFonts w:ascii="Comic Sans MS" w:hAnsi="Comic Sans MS"/>
                <w:b w:val="1"/>
                <w:bCs w:val="1"/>
                <w:sz w:val="20"/>
                <w:szCs w:val="20"/>
                <w:u w:val="single"/>
              </w:rPr>
              <w:t>Digital literacy</w:t>
            </w:r>
          </w:p>
          <w:p w:rsidR="00EF0858" w:rsidP="4D14A084" w:rsidRDefault="00EF0858" w14:paraId="06CE1E93" w14:textId="0E93DB1E">
            <w:pPr>
              <w:pStyle w:val="Normal"/>
              <w:spacing w:after="0"/>
              <w:rPr>
                <w:rFonts w:ascii="Comic Sans MS" w:hAnsi="Comic Sans MS"/>
                <w:b w:val="1"/>
                <w:bCs w:val="1"/>
                <w:sz w:val="20"/>
                <w:szCs w:val="20"/>
                <w:u w:val="single"/>
              </w:rPr>
            </w:pPr>
          </w:p>
          <w:p w:rsidR="00EF0858" w:rsidP="4D14A084" w:rsidRDefault="00EF0858" w14:paraId="1110FDD2" w14:textId="7A3A755C">
            <w:pPr>
              <w:pStyle w:val="Normal"/>
              <w:spacing w:after="0"/>
              <w:rPr>
                <w:noProof w:val="0"/>
                <w:lang w:val="en-GB"/>
              </w:rPr>
            </w:pPr>
            <w:hyperlink r:id="R4bc3455028de4352">
              <w:r w:rsidRPr="4D14A084" w:rsidR="4D14A084">
                <w:rPr>
                  <w:rStyle w:val="Hyperlink"/>
                  <w:rFonts w:ascii="Comic Sans MS" w:hAnsi="Comic Sans MS" w:eastAsia="Comic Sans MS" w:cs="Comic Sans MS"/>
                  <w:noProof w:val="0"/>
                  <w:sz w:val="20"/>
                  <w:szCs w:val="20"/>
                  <w:lang w:val="en-GB"/>
                </w:rPr>
                <w:t>Digital literacy - KS1 Computing - BBC Bitesize</w:t>
              </w:r>
            </w:hyperlink>
          </w:p>
        </w:tc>
        <w:tc>
          <w:tcPr>
            <w:tcW w:w="6508" w:type="dxa"/>
            <w:vMerge/>
            <w:tcBorders/>
            <w:tcMar>
              <w:top w:w="0" w:type="dxa"/>
              <w:left w:w="108" w:type="dxa"/>
              <w:bottom w:w="0" w:type="dxa"/>
              <w:right w:w="108" w:type="dxa"/>
            </w:tcMar>
          </w:tcPr>
          <w:p w:rsidR="00EF0858" w:rsidRDefault="00EF0858" w14:paraId="1110FDD3" w14:textId="77777777">
            <w:pPr>
              <w:spacing w:after="120"/>
              <w:rPr>
                <w:rFonts w:ascii="Comic Sans MS" w:hAnsi="Comic Sans MS"/>
                <w:sz w:val="20"/>
                <w:szCs w:val="20"/>
              </w:rPr>
            </w:pPr>
          </w:p>
        </w:tc>
      </w:tr>
      <w:tr w:rsidR="00CA0DB9" w:rsidTr="4D14A084" w14:paraId="1110FDDD" w14:textId="77777777">
        <w:tblPrEx>
          <w:tblCellMar>
            <w:top w:w="0" w:type="dxa"/>
            <w:bottom w:w="0" w:type="dxa"/>
          </w:tblCellMar>
        </w:tblPrEx>
        <w:trPr>
          <w:trHeight w:val="1770"/>
        </w:trPr>
        <w:tc>
          <w:tcPr>
            <w:tcW w:w="4395" w:type="dxa"/>
            <w:vMerge/>
            <w:tcBorders/>
            <w:tcMar>
              <w:top w:w="0" w:type="dxa"/>
              <w:left w:w="108" w:type="dxa"/>
              <w:bottom w:w="0" w:type="dxa"/>
              <w:right w:w="108" w:type="dxa"/>
            </w:tcMar>
          </w:tcPr>
          <w:p w:rsidR="00EF0858" w:rsidRDefault="00EF0858" w14:paraId="1110FDD5" w14:textId="77777777">
            <w:pPr>
              <w:spacing w:after="0"/>
              <w:rPr>
                <w:rFonts w:ascii="Comic Sans MS" w:hAnsi="Comic Sans MS"/>
                <w:sz w:val="20"/>
                <w:szCs w:val="20"/>
              </w:rPr>
            </w:pPr>
          </w:p>
        </w:tc>
        <w:tc>
          <w:tcPr>
            <w:tcW w:w="53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RDefault="008E7C2B" w14:paraId="1110FDD6" w14:textId="77777777">
            <w:pPr>
              <w:spacing w:after="0"/>
              <w:rPr>
                <w:rFonts w:ascii="Comic Sans MS" w:hAnsi="Comic Sans MS"/>
                <w:b/>
                <w:bCs/>
                <w:sz w:val="20"/>
                <w:szCs w:val="20"/>
                <w:u w:val="single"/>
              </w:rPr>
            </w:pPr>
            <w:r>
              <w:rPr>
                <w:rFonts w:ascii="Comic Sans MS" w:hAnsi="Comic Sans MS"/>
                <w:b/>
                <w:bCs/>
                <w:sz w:val="20"/>
                <w:szCs w:val="20"/>
                <w:u w:val="single"/>
              </w:rPr>
              <w:t>Spelling, Punctuation and Grammar- skills and movement activities</w:t>
            </w:r>
          </w:p>
          <w:p w:rsidR="00EF0858" w:rsidRDefault="00EF0858" w14:paraId="1110FDD7" w14:textId="77777777">
            <w:pPr>
              <w:spacing w:after="0"/>
              <w:rPr>
                <w:rFonts w:ascii="Comic Sans MS" w:hAnsi="Comic Sans MS"/>
                <w:b/>
                <w:bCs/>
                <w:sz w:val="20"/>
                <w:szCs w:val="20"/>
                <w:u w:val="single"/>
              </w:rPr>
            </w:pPr>
          </w:p>
          <w:p w:rsidRPr="0059227C" w:rsidR="00EF0858" w:rsidRDefault="008E7C2B" w14:paraId="1110FDD9" w14:textId="1C35F290">
            <w:hyperlink w:history="1" r:id="rId39">
              <w:r>
                <w:rPr>
                  <w:rStyle w:val="Hyperlink"/>
                  <w:rFonts w:ascii="Comic Sans MS" w:hAnsi="Comic Sans MS"/>
                  <w:sz w:val="20"/>
                  <w:szCs w:val="20"/>
                </w:rPr>
                <w:t>https://www.bbc.co.uk/teach/supermovers/ks1-english-reading-aloud-with-the-wo</w:t>
              </w:r>
              <w:r>
                <w:rPr>
                  <w:rStyle w:val="Hyperlink"/>
                  <w:rFonts w:ascii="Comic Sans MS" w:hAnsi="Comic Sans MS"/>
                  <w:sz w:val="20"/>
                  <w:szCs w:val="20"/>
                </w:rPr>
                <w:t>rst-witch/zh6cpg8</w:t>
              </w:r>
            </w:hyperlink>
          </w:p>
          <w:p w:rsidR="00EF0858" w:rsidRDefault="008E7C2B" w14:paraId="2080A259" w14:textId="77777777">
            <w:pPr>
              <w:rPr>
                <w:rStyle w:val="Hyperlink"/>
                <w:rFonts w:ascii="Comic Sans MS" w:hAnsi="Comic Sans MS"/>
                <w:sz w:val="20"/>
                <w:szCs w:val="20"/>
              </w:rPr>
            </w:pPr>
            <w:hyperlink w:history="1" r:id="rId40">
              <w:r>
                <w:rPr>
                  <w:rStyle w:val="Hyperlink"/>
                  <w:rFonts w:ascii="Comic Sans MS" w:hAnsi="Comic Sans MS"/>
                  <w:sz w:val="20"/>
                  <w:szCs w:val="20"/>
                </w:rPr>
                <w:t>https://www.bbc.co.uk/teach/supermovers/ks1-english-alphabet-with-naomi-wilkinson/zjjy2sg</w:t>
              </w:r>
            </w:hyperlink>
          </w:p>
          <w:p w:rsidRPr="00A92B09" w:rsidR="00A92B09" w:rsidP="0059227C" w:rsidRDefault="00A92B09" w14:paraId="1110FDDB" w14:textId="0A8D6BDC"/>
        </w:tc>
        <w:tc>
          <w:tcPr>
            <w:tcW w:w="6508" w:type="dxa"/>
            <w:vMerge/>
            <w:tcBorders/>
            <w:tcMar>
              <w:top w:w="0" w:type="dxa"/>
              <w:left w:w="108" w:type="dxa"/>
              <w:bottom w:w="0" w:type="dxa"/>
              <w:right w:w="108" w:type="dxa"/>
            </w:tcMar>
          </w:tcPr>
          <w:p w:rsidR="00EF0858" w:rsidRDefault="00EF0858" w14:paraId="1110FDDC" w14:textId="77777777">
            <w:pPr>
              <w:spacing w:after="120"/>
              <w:rPr>
                <w:rFonts w:ascii="Comic Sans MS" w:hAnsi="Comic Sans MS"/>
                <w:sz w:val="20"/>
                <w:szCs w:val="20"/>
              </w:rPr>
            </w:pPr>
          </w:p>
        </w:tc>
      </w:tr>
      <w:tr w:rsidR="00CA0DB9" w:rsidTr="4D14A084" w14:paraId="1110FDE6" w14:textId="77777777">
        <w:tblPrEx>
          <w:tblCellMar>
            <w:top w:w="0" w:type="dxa"/>
            <w:bottom w:w="0" w:type="dxa"/>
          </w:tblCellMar>
        </w:tblPrEx>
        <w:trPr>
          <w:trHeight w:val="279"/>
        </w:trPr>
        <w:tc>
          <w:tcPr>
            <w:tcW w:w="4395" w:type="dxa"/>
            <w:vMerge/>
            <w:tcBorders/>
            <w:tcMar>
              <w:top w:w="0" w:type="dxa"/>
              <w:left w:w="108" w:type="dxa"/>
              <w:bottom w:w="0" w:type="dxa"/>
              <w:right w:w="108" w:type="dxa"/>
            </w:tcMar>
          </w:tcPr>
          <w:p w:rsidR="00EF0858" w:rsidRDefault="00EF0858" w14:paraId="1110FDDE" w14:textId="77777777">
            <w:pPr>
              <w:spacing w:after="0"/>
              <w:rPr>
                <w:rFonts w:ascii="Comic Sans MS" w:hAnsi="Comic Sans MS"/>
                <w:sz w:val="20"/>
                <w:szCs w:val="20"/>
              </w:rPr>
            </w:pPr>
          </w:p>
        </w:tc>
        <w:tc>
          <w:tcPr>
            <w:tcW w:w="5399"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RDefault="008E7C2B" w14:paraId="1110FDDF" w14:textId="77777777">
            <w:pPr>
              <w:spacing w:after="0"/>
              <w:rPr>
                <w:rFonts w:ascii="Comic Sans MS" w:hAnsi="Comic Sans MS"/>
                <w:b/>
                <w:bCs/>
                <w:sz w:val="20"/>
                <w:szCs w:val="20"/>
                <w:u w:val="single"/>
              </w:rPr>
            </w:pPr>
            <w:r>
              <w:rPr>
                <w:rFonts w:ascii="Comic Sans MS" w:hAnsi="Comic Sans MS"/>
                <w:b/>
                <w:bCs/>
                <w:sz w:val="20"/>
                <w:szCs w:val="20"/>
                <w:u w:val="single"/>
              </w:rPr>
              <w:t xml:space="preserve">Maths – skills and movement </w:t>
            </w:r>
            <w:r>
              <w:rPr>
                <w:rFonts w:ascii="Comic Sans MS" w:hAnsi="Comic Sans MS"/>
                <w:b/>
                <w:bCs/>
                <w:sz w:val="20"/>
                <w:szCs w:val="20"/>
                <w:u w:val="single"/>
              </w:rPr>
              <w:t>activities</w:t>
            </w:r>
          </w:p>
          <w:p w:rsidR="00EF0858" w:rsidRDefault="00EF0858" w14:paraId="1110FDE0" w14:textId="77777777">
            <w:pPr>
              <w:rPr>
                <w:rFonts w:ascii="Comic Sans MS" w:hAnsi="Comic Sans MS"/>
                <w:sz w:val="20"/>
                <w:szCs w:val="20"/>
              </w:rPr>
            </w:pPr>
          </w:p>
          <w:p w:rsidR="00EF0858" w:rsidRDefault="008E7C2B" w14:paraId="1110FDE1" w14:textId="77777777">
            <w:hyperlink w:history="1" r:id="rId41">
              <w:r>
                <w:rPr>
                  <w:rStyle w:val="Hyperlink"/>
                  <w:rFonts w:ascii="Comic Sans MS" w:hAnsi="Comic Sans MS"/>
                  <w:sz w:val="20"/>
                  <w:szCs w:val="20"/>
                </w:rPr>
                <w:t>https://www.bbc.co.uk/teach/supermovers/ks1-maths-number-bonds-with-martin-dougan/zf6cpg8</w:t>
              </w:r>
            </w:hyperlink>
          </w:p>
          <w:p w:rsidR="00EF0858" w:rsidRDefault="00EF0858" w14:paraId="1110FDE2" w14:textId="77777777">
            <w:pPr>
              <w:rPr>
                <w:rFonts w:ascii="Comic Sans MS" w:hAnsi="Comic Sans MS"/>
                <w:sz w:val="20"/>
                <w:szCs w:val="20"/>
              </w:rPr>
            </w:pPr>
          </w:p>
          <w:p w:rsidR="00EF0858" w:rsidRDefault="008E7C2B" w14:paraId="1110FDE3" w14:textId="77777777">
            <w:hyperlink w:history="1" r:id="rId42">
              <w:r>
                <w:rPr>
                  <w:rStyle w:val="Hyperlink"/>
                  <w:rFonts w:ascii="Comic Sans MS" w:hAnsi="Comic Sans MS"/>
                  <w:sz w:val="20"/>
                  <w:szCs w:val="20"/>
                </w:rPr>
                <w:t>https://www.bbc.co.uk/teach/supermovers/ks1-maths-digits-&amp;-numbers-with-marlon-wallen/zfyjbdm</w:t>
              </w:r>
            </w:hyperlink>
          </w:p>
          <w:p w:rsidR="00EF0858" w:rsidRDefault="00EF0858" w14:paraId="1110FDE4" w14:textId="77777777">
            <w:pPr>
              <w:rPr>
                <w:rFonts w:ascii="Comic Sans MS" w:hAnsi="Comic Sans MS"/>
                <w:sz w:val="20"/>
                <w:szCs w:val="20"/>
              </w:rPr>
            </w:pPr>
          </w:p>
        </w:tc>
        <w:tc>
          <w:tcPr>
            <w:tcW w:w="6508" w:type="dxa"/>
            <w:vMerge/>
            <w:tcBorders/>
            <w:tcMar>
              <w:top w:w="0" w:type="dxa"/>
              <w:left w:w="108" w:type="dxa"/>
              <w:bottom w:w="0" w:type="dxa"/>
              <w:right w:w="108" w:type="dxa"/>
            </w:tcMar>
          </w:tcPr>
          <w:p w:rsidR="00EF0858" w:rsidRDefault="00EF0858" w14:paraId="1110FDE5" w14:textId="77777777">
            <w:pPr>
              <w:spacing w:after="120"/>
              <w:rPr>
                <w:rFonts w:ascii="Comic Sans MS" w:hAnsi="Comic Sans MS"/>
                <w:sz w:val="20"/>
                <w:szCs w:val="20"/>
              </w:rPr>
            </w:pPr>
          </w:p>
        </w:tc>
      </w:tr>
      <w:tr w:rsidR="00CA0DB9" w:rsidTr="4D14A084" w14:paraId="1110FDEA" w14:textId="77777777">
        <w:tblPrEx>
          <w:tblCellMar>
            <w:top w:w="0" w:type="dxa"/>
            <w:bottom w:w="0" w:type="dxa"/>
          </w:tblCellMar>
        </w:tblPrEx>
        <w:trPr>
          <w:trHeight w:val="300"/>
        </w:trPr>
        <w:tc>
          <w:tcPr>
            <w:tcW w:w="4395" w:type="dxa"/>
            <w:vMerge/>
            <w:tcBorders/>
            <w:tcMar>
              <w:top w:w="0" w:type="dxa"/>
              <w:left w:w="108" w:type="dxa"/>
              <w:bottom w:w="0" w:type="dxa"/>
              <w:right w:w="108" w:type="dxa"/>
            </w:tcMar>
          </w:tcPr>
          <w:p w:rsidR="00EF0858" w:rsidRDefault="00EF0858" w14:paraId="1110FDE7" w14:textId="77777777">
            <w:pPr>
              <w:spacing w:after="0"/>
              <w:rPr>
                <w:rFonts w:ascii="Comic Sans MS" w:hAnsi="Comic Sans MS"/>
                <w:sz w:val="20"/>
                <w:szCs w:val="20"/>
              </w:rPr>
            </w:pPr>
          </w:p>
        </w:tc>
        <w:tc>
          <w:tcPr>
            <w:tcW w:w="5399" w:type="dxa"/>
            <w:vMerge/>
            <w:tcBorders/>
            <w:tcMar>
              <w:top w:w="0" w:type="dxa"/>
              <w:left w:w="108" w:type="dxa"/>
              <w:bottom w:w="0" w:type="dxa"/>
              <w:right w:w="108" w:type="dxa"/>
            </w:tcMar>
          </w:tcPr>
          <w:p w:rsidR="00EF0858" w:rsidRDefault="00EF0858" w14:paraId="1110FDE8" w14:textId="77777777">
            <w:pPr>
              <w:spacing w:after="0"/>
              <w:rPr>
                <w:rFonts w:ascii="Comic Sans MS" w:hAnsi="Comic Sans MS"/>
                <w:sz w:val="20"/>
                <w:szCs w:val="20"/>
              </w:rPr>
            </w:pPr>
          </w:p>
        </w:tc>
        <w:tc>
          <w:tcPr>
            <w:tcW w:w="6508" w:type="dxa"/>
            <w:vMerge w:val="restart"/>
            <w:tcBorders>
              <w:left w:val="single" w:color="auto" w:sz="4" w:space="0"/>
              <w:bottom w:val="single" w:color="auto" w:sz="4" w:space="0"/>
              <w:right w:val="single" w:color="auto" w:sz="4" w:space="0"/>
            </w:tcBorders>
            <w:shd w:val="clear" w:color="auto" w:fill="auto"/>
            <w:tcMar>
              <w:top w:w="0" w:type="dxa"/>
              <w:left w:w="108" w:type="dxa"/>
              <w:bottom w:w="0" w:type="dxa"/>
              <w:right w:w="108" w:type="dxa"/>
            </w:tcMar>
          </w:tcPr>
          <w:p w:rsidR="00EF0858" w:rsidRDefault="008E7C2B" w14:paraId="5C9D3DBB" w14:textId="3908162A">
            <w:pPr>
              <w:spacing w:after="0"/>
              <w:rPr>
                <w:rFonts w:ascii="Comic Sans MS" w:hAnsi="Comic Sans MS"/>
                <w:b w:val="1"/>
                <w:bCs w:val="1"/>
                <w:sz w:val="20"/>
                <w:szCs w:val="20"/>
                <w:u w:val="single"/>
              </w:rPr>
            </w:pPr>
            <w:r w:rsidRPr="4D14A084" w:rsidR="008E7C2B">
              <w:rPr>
                <w:rFonts w:ascii="Comic Sans MS" w:hAnsi="Comic Sans MS"/>
                <w:b w:val="1"/>
                <w:bCs w:val="1"/>
                <w:sz w:val="20"/>
                <w:szCs w:val="20"/>
                <w:u w:val="single"/>
              </w:rPr>
              <w:t>Geograph</w:t>
            </w:r>
            <w:r w:rsidRPr="4D14A084" w:rsidR="13165981">
              <w:rPr>
                <w:rFonts w:ascii="Comic Sans MS" w:hAnsi="Comic Sans MS"/>
                <w:b w:val="1"/>
                <w:bCs w:val="1"/>
                <w:sz w:val="20"/>
                <w:szCs w:val="20"/>
                <w:u w:val="single"/>
              </w:rPr>
              <w:t>y</w:t>
            </w:r>
          </w:p>
          <w:p w:rsidR="4D14A084" w:rsidP="4D14A084" w:rsidRDefault="4D14A084" w14:paraId="0DF82906" w14:textId="3C1D4456">
            <w:pPr>
              <w:pStyle w:val="Normal"/>
              <w:spacing w:after="0"/>
              <w:rPr>
                <w:rFonts w:ascii="Comic Sans MS" w:hAnsi="Comic Sans MS" w:eastAsia="Comic Sans MS" w:cs="Comic Sans MS"/>
                <w:noProof w:val="0"/>
                <w:color w:val="FFC000" w:themeColor="accent4" w:themeTint="FF" w:themeShade="FF"/>
                <w:sz w:val="20"/>
                <w:szCs w:val="20"/>
                <w:lang w:val="en-GB"/>
              </w:rPr>
            </w:pPr>
          </w:p>
          <w:p w:rsidRPr="00B855DB" w:rsidR="0028171F" w:rsidP="2706725B" w:rsidRDefault="0028171F" w14:paraId="0FCC74B2" w14:textId="1C704A6D">
            <w:pPr>
              <w:pStyle w:val="Normal"/>
              <w:spacing w:after="0"/>
              <w:rPr>
                <w:rFonts w:ascii="Comic Sans MS" w:hAnsi="Comic Sans MS" w:eastAsia="Comic Sans MS" w:cs="Comic Sans MS"/>
                <w:noProof w:val="0"/>
                <w:sz w:val="20"/>
                <w:szCs w:val="20"/>
                <w:lang w:val="en-GB"/>
              </w:rPr>
            </w:pPr>
            <w:r w:rsidRPr="2706725B" w:rsidR="44AE5EF6">
              <w:rPr>
                <w:rFonts w:ascii="Comic Sans MS" w:hAnsi="Comic Sans MS" w:eastAsia="Comic Sans MS" w:cs="Comic Sans MS"/>
                <w:noProof w:val="0"/>
                <w:color w:val="FFC000" w:themeColor="accent4" w:themeTint="FF" w:themeShade="FF"/>
                <w:sz w:val="20"/>
                <w:szCs w:val="20"/>
                <w:lang w:val="en-GB"/>
              </w:rPr>
              <w:t xml:space="preserve">EYFS:  Watch the video to explore life in Tokyo. Discuss the video with your grown up. </w:t>
            </w:r>
            <w:hyperlink r:id="Rf147ea29c98f4490">
              <w:r w:rsidRPr="2706725B" w:rsidR="44AE5EF6">
                <w:rPr>
                  <w:rStyle w:val="Hyperlink"/>
                  <w:rFonts w:ascii="Comic Sans MS" w:hAnsi="Comic Sans MS" w:eastAsia="Comic Sans MS" w:cs="Comic Sans MS"/>
                  <w:noProof w:val="0"/>
                  <w:sz w:val="20"/>
                  <w:szCs w:val="20"/>
                  <w:lang w:val="en-GB"/>
                </w:rPr>
                <w:t>https://www.bbc.co.uk/teach/class-clips-video/geography-ks1-ks2-your-world-tokyo-london/zv9pbdm</w:t>
              </w:r>
            </w:hyperlink>
            <w:r w:rsidRPr="2706725B" w:rsidR="44AE5EF6">
              <w:rPr>
                <w:rFonts w:ascii="Comic Sans MS" w:hAnsi="Comic Sans MS" w:eastAsia="Comic Sans MS" w:cs="Comic Sans MS"/>
                <w:noProof w:val="0"/>
                <w:sz w:val="20"/>
                <w:szCs w:val="20"/>
                <w:lang w:val="en-GB"/>
              </w:rPr>
              <w:t xml:space="preserve">  </w:t>
            </w:r>
          </w:p>
          <w:p w:rsidRPr="00B855DB" w:rsidR="0028171F" w:rsidP="44AE5EF6" w:rsidRDefault="0028171F" w14:paraId="093A57B0" w14:textId="342265A6">
            <w:pPr>
              <w:pStyle w:val="Normal"/>
              <w:spacing w:after="0"/>
              <w:rPr>
                <w:rFonts w:ascii="Comic Sans MS" w:hAnsi="Comic Sans MS" w:eastAsia="Comic Sans MS" w:cs="Comic Sans MS"/>
                <w:noProof w:val="0"/>
                <w:sz w:val="20"/>
                <w:szCs w:val="20"/>
                <w:lang w:val="en-GB"/>
              </w:rPr>
            </w:pPr>
            <w:r w:rsidRPr="2706725B" w:rsidR="44AE5EF6">
              <w:rPr>
                <w:rFonts w:ascii="Comic Sans MS" w:hAnsi="Comic Sans MS" w:eastAsia="Comic Sans MS" w:cs="Comic Sans MS"/>
                <w:noProof w:val="0"/>
                <w:color w:val="FFC000" w:themeColor="accent4" w:themeTint="FF" w:themeShade="FF"/>
                <w:sz w:val="20"/>
                <w:szCs w:val="20"/>
                <w:lang w:val="en-GB"/>
              </w:rPr>
              <w:t>Take a look at this website to find out more about Japan.</w:t>
            </w:r>
            <w:r w:rsidRPr="2706725B" w:rsidR="44AE5EF6">
              <w:rPr>
                <w:rFonts w:ascii="Comic Sans MS" w:hAnsi="Comic Sans MS" w:eastAsia="Comic Sans MS" w:cs="Comic Sans MS"/>
                <w:noProof w:val="0"/>
                <w:sz w:val="20"/>
                <w:szCs w:val="20"/>
                <w:lang w:val="en-GB"/>
              </w:rPr>
              <w:t xml:space="preserve"> </w:t>
            </w:r>
            <w:hyperlink r:id="R7da43662fafa4378">
              <w:r w:rsidRPr="2706725B" w:rsidR="2706725B">
                <w:rPr>
                  <w:rStyle w:val="Hyperlink"/>
                  <w:rFonts w:ascii="Comic Sans MS" w:hAnsi="Comic Sans MS" w:eastAsia="Comic Sans MS" w:cs="Comic Sans MS"/>
                  <w:noProof w:val="0"/>
                  <w:sz w:val="20"/>
                  <w:szCs w:val="20"/>
                  <w:lang w:val="en-GB"/>
                </w:rPr>
                <w:t>https://www.theschoolrun.com/homework-help/japan</w:t>
              </w:r>
            </w:hyperlink>
            <w:r w:rsidRPr="2706725B" w:rsidR="2706725B">
              <w:rPr>
                <w:rFonts w:ascii="Comic Sans MS" w:hAnsi="Comic Sans MS" w:eastAsia="Comic Sans MS" w:cs="Comic Sans MS"/>
                <w:noProof w:val="0"/>
                <w:sz w:val="20"/>
                <w:szCs w:val="20"/>
                <w:lang w:val="en-GB"/>
              </w:rPr>
              <w:t xml:space="preserve"> </w:t>
            </w:r>
          </w:p>
          <w:p w:rsidRPr="00B855DB" w:rsidR="0028171F" w:rsidP="4D14A084" w:rsidRDefault="0028171F" w14:paraId="64787B50" w14:textId="37E5E5E2">
            <w:pPr>
              <w:pStyle w:val="Normal"/>
              <w:spacing w:after="0"/>
              <w:rPr>
                <w:rFonts w:ascii="Comic Sans MS" w:hAnsi="Comic Sans MS" w:eastAsia="Comic Sans MS" w:cs="Comic Sans MS"/>
                <w:noProof w:val="0"/>
                <w:color w:val="FFC000" w:themeColor="accent4" w:themeTint="FF" w:themeShade="FF"/>
                <w:sz w:val="20"/>
                <w:szCs w:val="20"/>
                <w:lang w:val="en-GB"/>
              </w:rPr>
            </w:pPr>
            <w:r w:rsidRPr="4D14A084" w:rsidR="44AE5EF6">
              <w:rPr>
                <w:rFonts w:ascii="Comic Sans MS" w:hAnsi="Comic Sans MS" w:eastAsia="Comic Sans MS" w:cs="Comic Sans MS"/>
                <w:noProof w:val="0"/>
                <w:color w:val="FFC000" w:themeColor="accent4" w:themeTint="FF" w:themeShade="FF"/>
                <w:sz w:val="20"/>
                <w:szCs w:val="20"/>
                <w:lang w:val="en-GB"/>
              </w:rPr>
              <w:t>Make a map of Japan using a medium of your choice.</w:t>
            </w:r>
          </w:p>
          <w:p w:rsidRPr="00B855DB" w:rsidR="0028171F" w:rsidP="4D14A084" w:rsidRDefault="0028171F" w14:paraId="53183CD5" w14:textId="3FB2B61B">
            <w:pPr>
              <w:pStyle w:val="Normal"/>
              <w:spacing w:after="0"/>
              <w:rPr>
                <w:rFonts w:ascii="Comic Sans MS" w:hAnsi="Comic Sans MS" w:eastAsia="Comic Sans MS" w:cs="Comic Sans MS"/>
                <w:noProof w:val="0"/>
                <w:color w:val="FFC000" w:themeColor="accent4" w:themeTint="FF" w:themeShade="FF"/>
                <w:sz w:val="20"/>
                <w:szCs w:val="20"/>
                <w:lang w:val="en-GB"/>
              </w:rPr>
            </w:pPr>
          </w:p>
          <w:p w:rsidRPr="00B855DB" w:rsidR="0028171F" w:rsidP="4D14A084" w:rsidRDefault="0028171F" w14:paraId="438EC9A7" w14:textId="67681687">
            <w:pPr>
              <w:pStyle w:val="Normal"/>
              <w:spacing w:after="0"/>
              <w:rPr>
                <w:rFonts w:ascii="Comic Sans MS" w:hAnsi="Comic Sans MS" w:eastAsia="Comic Sans MS" w:cs="Comic Sans MS"/>
                <w:noProof w:val="0"/>
                <w:color w:val="0D0D0D" w:themeColor="text1" w:themeTint="F2" w:themeShade="FF"/>
                <w:sz w:val="20"/>
                <w:szCs w:val="20"/>
                <w:lang w:val="en-GB"/>
              </w:rPr>
            </w:pPr>
            <w:r w:rsidRPr="4D14A084" w:rsidR="4D14A084">
              <w:rPr>
                <w:rFonts w:ascii="Comic Sans MS" w:hAnsi="Comic Sans MS" w:eastAsia="Comic Sans MS" w:cs="Comic Sans MS"/>
                <w:noProof w:val="0"/>
                <w:color w:val="0D0D0D" w:themeColor="text1" w:themeTint="F2" w:themeShade="FF"/>
                <w:sz w:val="20"/>
                <w:szCs w:val="20"/>
                <w:lang w:val="en-GB"/>
              </w:rPr>
              <w:t xml:space="preserve">Create a presentation about Japan using your choice of media! You could even create a scrapbook to </w:t>
            </w:r>
            <w:r w:rsidRPr="4D14A084" w:rsidR="4D14A084">
              <w:rPr>
                <w:rFonts w:ascii="Comic Sans MS" w:hAnsi="Comic Sans MS" w:eastAsia="Comic Sans MS" w:cs="Comic Sans MS"/>
                <w:noProof w:val="0"/>
                <w:color w:val="0D0D0D" w:themeColor="text1" w:themeTint="F2" w:themeShade="FF"/>
                <w:sz w:val="20"/>
                <w:szCs w:val="20"/>
                <w:lang w:val="en-GB"/>
              </w:rPr>
              <w:t>share</w:t>
            </w:r>
            <w:r w:rsidRPr="4D14A084" w:rsidR="4D14A084">
              <w:rPr>
                <w:rFonts w:ascii="Comic Sans MS" w:hAnsi="Comic Sans MS" w:eastAsia="Comic Sans MS" w:cs="Comic Sans MS"/>
                <w:noProof w:val="0"/>
                <w:color w:val="0D0D0D" w:themeColor="text1" w:themeTint="F2" w:themeShade="FF"/>
                <w:sz w:val="20"/>
                <w:szCs w:val="20"/>
                <w:lang w:val="en-GB"/>
              </w:rPr>
              <w:t xml:space="preserve"> with the class!</w:t>
            </w:r>
          </w:p>
          <w:p w:rsidRPr="00B855DB" w:rsidR="0028171F" w:rsidP="4D14A084" w:rsidRDefault="0028171F" w14:paraId="36A0B03F" w14:textId="530787B1">
            <w:pPr>
              <w:pStyle w:val="Normal"/>
              <w:spacing w:after="0"/>
              <w:rPr>
                <w:rFonts w:ascii="Comic Sans MS" w:hAnsi="Comic Sans MS" w:eastAsia="Comic Sans MS" w:cs="Comic Sans MS"/>
                <w:noProof w:val="0"/>
                <w:color w:val="0D0D0D" w:themeColor="text1" w:themeTint="F2" w:themeShade="FF"/>
                <w:sz w:val="20"/>
                <w:szCs w:val="20"/>
                <w:lang w:val="en-GB"/>
              </w:rPr>
            </w:pPr>
            <w:r w:rsidRPr="4D14A084" w:rsidR="4D14A084">
              <w:rPr>
                <w:rFonts w:ascii="Comic Sans MS" w:hAnsi="Comic Sans MS" w:eastAsia="Comic Sans MS" w:cs="Comic Sans MS"/>
                <w:noProof w:val="0"/>
                <w:color w:val="0D0D0D" w:themeColor="text1" w:themeTint="F2" w:themeShade="FF"/>
                <w:sz w:val="20"/>
                <w:szCs w:val="20"/>
                <w:lang w:val="en-GB"/>
              </w:rPr>
              <w:t>With a grown up, click on the links below to access research information.</w:t>
            </w:r>
          </w:p>
          <w:p w:rsidRPr="00B855DB" w:rsidR="0028171F" w:rsidP="44AE5EF6" w:rsidRDefault="0028171F" w14:paraId="58213FA5" w14:textId="33CC7933">
            <w:pPr>
              <w:pStyle w:val="Normal"/>
              <w:spacing w:after="0"/>
            </w:pPr>
            <w:hyperlink r:id="Rb7bb8084976b4415">
              <w:r w:rsidRPr="4D14A084" w:rsidR="4D14A084">
                <w:rPr>
                  <w:rStyle w:val="Hyperlink"/>
                  <w:rFonts w:ascii="Comic Sans MS" w:hAnsi="Comic Sans MS" w:eastAsia="Comic Sans MS" w:cs="Comic Sans MS"/>
                  <w:noProof w:val="0"/>
                  <w:sz w:val="20"/>
                  <w:szCs w:val="20"/>
                  <w:lang w:val="en-GB"/>
                </w:rPr>
                <w:t>Japan facts - National Geographic Kids (natgeokids.com)</w:t>
              </w:r>
            </w:hyperlink>
          </w:p>
          <w:p w:rsidRPr="00B855DB" w:rsidR="0028171F" w:rsidP="44AE5EF6" w:rsidRDefault="0028171F" w14:paraId="330A8C16" w14:textId="33F435D8">
            <w:pPr>
              <w:pStyle w:val="Normal"/>
              <w:spacing w:after="0"/>
            </w:pPr>
            <w:hyperlink r:id="R4a90fd57d67e45bd">
              <w:r w:rsidRPr="4D14A084" w:rsidR="4D14A084">
                <w:rPr>
                  <w:rStyle w:val="Hyperlink"/>
                  <w:rFonts w:ascii="Comic Sans MS" w:hAnsi="Comic Sans MS" w:eastAsia="Comic Sans MS" w:cs="Comic Sans MS"/>
                  <w:noProof w:val="0"/>
                  <w:sz w:val="20"/>
                  <w:szCs w:val="20"/>
                  <w:lang w:val="en-GB"/>
                </w:rPr>
                <w:t>Geography of Japan (3dgeography.co.uk)</w:t>
              </w:r>
            </w:hyperlink>
          </w:p>
          <w:p w:rsidRPr="00B855DB" w:rsidR="0028171F" w:rsidP="44AE5EF6" w:rsidRDefault="0028171F" w14:paraId="6982C7FA" w14:textId="401A54D0">
            <w:pPr>
              <w:pStyle w:val="Normal"/>
              <w:spacing w:after="0"/>
            </w:pPr>
            <w:hyperlink r:id="R4fcc1a15f5164bae">
              <w:r w:rsidRPr="4D14A084" w:rsidR="4D14A084">
                <w:rPr>
                  <w:rStyle w:val="Hyperlink"/>
                  <w:rFonts w:ascii="Comic Sans MS" w:hAnsi="Comic Sans MS" w:eastAsia="Comic Sans MS" w:cs="Comic Sans MS"/>
                  <w:noProof w:val="0"/>
                  <w:sz w:val="20"/>
                  <w:szCs w:val="20"/>
                  <w:lang w:val="en-GB"/>
                </w:rPr>
                <w:t>Animals Native to Japan - WorldAtlas</w:t>
              </w:r>
            </w:hyperlink>
          </w:p>
          <w:p w:rsidRPr="00B855DB" w:rsidR="0028171F" w:rsidP="44AE5EF6" w:rsidRDefault="0028171F" w14:paraId="2F1CD28C" w14:textId="47ACAAE9">
            <w:pPr>
              <w:pStyle w:val="Normal"/>
              <w:spacing w:after="0"/>
            </w:pPr>
            <w:hyperlink r:id="Rfdf5b61f1aff428c">
              <w:r w:rsidRPr="4D14A084" w:rsidR="4D14A084">
                <w:rPr>
                  <w:rStyle w:val="Hyperlink"/>
                  <w:rFonts w:ascii="Comic Sans MS" w:hAnsi="Comic Sans MS" w:eastAsia="Comic Sans MS" w:cs="Comic Sans MS"/>
                  <w:noProof w:val="0"/>
                  <w:sz w:val="20"/>
                  <w:szCs w:val="20"/>
                  <w:lang w:val="en-GB"/>
                </w:rPr>
                <w:t>Japan’s Incredible Footbridges (unmissablejapan.com)</w:t>
              </w:r>
            </w:hyperlink>
          </w:p>
          <w:p w:rsidRPr="00B855DB" w:rsidR="0028171F" w:rsidP="44AE5EF6" w:rsidRDefault="0028171F" w14:paraId="1110FDE9" w14:textId="44FF3320">
            <w:pPr>
              <w:pStyle w:val="Normal"/>
              <w:spacing w:after="0"/>
              <w:rPr>
                <w:rFonts w:ascii="Comic Sans MS" w:hAnsi="Comic Sans MS" w:eastAsia="Comic Sans MS" w:cs="Comic Sans MS"/>
                <w:noProof w:val="0"/>
                <w:color w:val="FFC000" w:themeColor="accent4" w:themeTint="FF" w:themeShade="FF"/>
                <w:sz w:val="20"/>
                <w:szCs w:val="20"/>
                <w:lang w:val="en-GB"/>
              </w:rPr>
            </w:pPr>
          </w:p>
        </w:tc>
      </w:tr>
      <w:tr w:rsidR="00CA0DB9" w:rsidTr="4D14A084" w14:paraId="1110FDF4" w14:textId="77777777">
        <w:tblPrEx>
          <w:tblCellMar>
            <w:top w:w="0" w:type="dxa"/>
            <w:bottom w:w="0" w:type="dxa"/>
          </w:tblCellMar>
        </w:tblPrEx>
        <w:trPr>
          <w:trHeight w:val="3555"/>
        </w:trPr>
        <w:tc>
          <w:tcPr>
            <w:tcW w:w="4395" w:type="dxa"/>
            <w:vMerge/>
            <w:tcBorders/>
            <w:tcMar>
              <w:top w:w="0" w:type="dxa"/>
              <w:left w:w="108" w:type="dxa"/>
              <w:bottom w:w="0" w:type="dxa"/>
              <w:right w:w="108" w:type="dxa"/>
            </w:tcMar>
          </w:tcPr>
          <w:p w:rsidR="00EF0858" w:rsidRDefault="00EF0858" w14:paraId="1110FDEB" w14:textId="77777777">
            <w:pPr>
              <w:spacing w:after="0"/>
              <w:rPr>
                <w:rFonts w:ascii="Comic Sans MS" w:hAnsi="Comic Sans MS"/>
              </w:rPr>
            </w:pPr>
          </w:p>
        </w:tc>
        <w:tc>
          <w:tcPr>
            <w:tcW w:w="5399" w:type="dxa"/>
            <w:tcBorders>
              <w:top w:val="single" w:color="auto" w:sz="4" w:space="0"/>
              <w:left w:val="single" w:color="auto" w:sz="4" w:space="0"/>
              <w:bottom w:val="single" w:color="000000" w:themeColor="text1" w:sz="4" w:space="0"/>
              <w:right w:val="single" w:color="auto" w:sz="4" w:space="0"/>
            </w:tcBorders>
            <w:shd w:val="clear" w:color="auto" w:fill="auto"/>
            <w:tcMar>
              <w:top w:w="0" w:type="dxa"/>
              <w:left w:w="108" w:type="dxa"/>
              <w:bottom w:w="0" w:type="dxa"/>
              <w:right w:w="108" w:type="dxa"/>
            </w:tcMar>
          </w:tcPr>
          <w:p w:rsidR="00EF0858" w:rsidRDefault="008E7C2B" w14:paraId="1110FDEC" w14:textId="6C8A2DC1">
            <w:pPr>
              <w:spacing w:after="0"/>
              <w:rPr>
                <w:rFonts w:ascii="Comic Sans MS" w:hAnsi="Comic Sans MS"/>
                <w:b w:val="1"/>
                <w:bCs w:val="1"/>
                <w:sz w:val="20"/>
                <w:szCs w:val="20"/>
                <w:u w:val="single"/>
              </w:rPr>
            </w:pPr>
            <w:r w:rsidRPr="4D14A084" w:rsidR="008E7C2B">
              <w:rPr>
                <w:rFonts w:ascii="Comic Sans MS" w:hAnsi="Comic Sans MS"/>
                <w:b w:val="1"/>
                <w:bCs w:val="1"/>
                <w:sz w:val="20"/>
                <w:szCs w:val="20"/>
                <w:u w:val="single"/>
              </w:rPr>
              <w:t>Times Table Rock Stars and Numbots Y1 &amp; Y2</w:t>
            </w:r>
          </w:p>
          <w:p w:rsidR="4D14A084" w:rsidP="4D14A084" w:rsidRDefault="4D14A084" w14:paraId="07CA6D94" w14:textId="209BB522">
            <w:pPr>
              <w:spacing w:after="0"/>
              <w:rPr>
                <w:rFonts w:ascii="Comic Sans MS" w:hAnsi="Comic Sans MS"/>
                <w:sz w:val="20"/>
                <w:szCs w:val="20"/>
              </w:rPr>
            </w:pPr>
          </w:p>
          <w:p w:rsidR="00EF0858" w:rsidP="4D14A084" w:rsidRDefault="00EF0858" w14:paraId="1110FDEE" w14:textId="4B197312">
            <w:pPr>
              <w:spacing w:after="0"/>
              <w:rPr>
                <w:rFonts w:ascii="Comic Sans MS" w:hAnsi="Comic Sans MS"/>
                <w:sz w:val="20"/>
                <w:szCs w:val="20"/>
              </w:rPr>
            </w:pPr>
            <w:r w:rsidRPr="4D14A084" w:rsidR="008E7C2B">
              <w:rPr>
                <w:rFonts w:ascii="Comic Sans MS" w:hAnsi="Comic Sans MS"/>
                <w:sz w:val="20"/>
                <w:szCs w:val="20"/>
              </w:rPr>
              <w:t xml:space="preserve">Practise your times tables online using the </w:t>
            </w:r>
            <w:r w:rsidRPr="4D14A084" w:rsidR="008E7C2B">
              <w:rPr>
                <w:rFonts w:ascii="Comic Sans MS" w:hAnsi="Comic Sans MS"/>
                <w:sz w:val="20"/>
                <w:szCs w:val="20"/>
              </w:rPr>
              <w:t>link below.</w:t>
            </w:r>
          </w:p>
          <w:p w:rsidR="00EF0858" w:rsidP="5E8E2502" w:rsidRDefault="008E7C2B" w14:paraId="1110FDEF" w14:textId="77777777">
            <w:pPr>
              <w:spacing w:after="0"/>
              <w:rPr>
                <w:rFonts w:ascii="Comic Sans MS" w:hAnsi="Comic Sans MS" w:eastAsia="Comic Sans MS" w:cs="Comic Sans MS"/>
                <w:sz w:val="20"/>
                <w:szCs w:val="20"/>
              </w:rPr>
            </w:pPr>
            <w:hyperlink r:id="Rccf0c8cdc33649fe">
              <w:r w:rsidRPr="4D14A084" w:rsidR="008E7C2B">
                <w:rPr>
                  <w:rStyle w:val="Hyperlink"/>
                  <w:rFonts w:ascii="Comic Sans MS" w:hAnsi="Comic Sans MS" w:eastAsia="Comic Sans MS" w:cs="Comic Sans MS"/>
                  <w:sz w:val="20"/>
                  <w:szCs w:val="20"/>
                </w:rPr>
                <w:t>https://play.ttrockstars.com/auth/school</w:t>
              </w:r>
            </w:hyperlink>
          </w:p>
          <w:p w:rsidR="4D14A084" w:rsidP="4D14A084" w:rsidRDefault="4D14A084" w14:paraId="02D35EEA" w14:textId="431A8E7B">
            <w:pPr>
              <w:pStyle w:val="Normal"/>
              <w:spacing w:after="0"/>
              <w:rPr>
                <w:rFonts w:ascii="Comic Sans MS" w:hAnsi="Comic Sans MS" w:eastAsia="Comic Sans MS" w:cs="Comic Sans MS"/>
                <w:sz w:val="20"/>
                <w:szCs w:val="20"/>
              </w:rPr>
            </w:pPr>
          </w:p>
          <w:p w:rsidR="4D14A084" w:rsidP="4D14A084" w:rsidRDefault="4D14A084" w14:paraId="451EA2B0" w14:textId="399B0237">
            <w:pPr>
              <w:pStyle w:val="Normal"/>
              <w:spacing w:after="0"/>
              <w:rPr>
                <w:rFonts w:ascii="Comic Sans MS" w:hAnsi="Comic Sans MS" w:eastAsia="Comic Sans MS" w:cs="Comic Sans MS"/>
                <w:sz w:val="20"/>
                <w:szCs w:val="20"/>
              </w:rPr>
            </w:pPr>
            <w:r w:rsidRPr="4D14A084" w:rsidR="4D14A084">
              <w:rPr>
                <w:rFonts w:ascii="Comic Sans MS" w:hAnsi="Comic Sans MS" w:eastAsia="Comic Sans MS" w:cs="Comic Sans MS"/>
                <w:sz w:val="20"/>
                <w:szCs w:val="20"/>
              </w:rPr>
              <w:t xml:space="preserve">Log on to </w:t>
            </w:r>
            <w:proofErr w:type="spellStart"/>
            <w:r w:rsidRPr="4D14A084" w:rsidR="4D14A084">
              <w:rPr>
                <w:rFonts w:ascii="Comic Sans MS" w:hAnsi="Comic Sans MS" w:eastAsia="Comic Sans MS" w:cs="Comic Sans MS"/>
                <w:sz w:val="20"/>
                <w:szCs w:val="20"/>
              </w:rPr>
              <w:t>Numbots</w:t>
            </w:r>
            <w:proofErr w:type="spellEnd"/>
            <w:r w:rsidRPr="4D14A084" w:rsidR="4D14A084">
              <w:rPr>
                <w:rFonts w:ascii="Comic Sans MS" w:hAnsi="Comic Sans MS" w:eastAsia="Comic Sans MS" w:cs="Comic Sans MS"/>
                <w:sz w:val="20"/>
                <w:szCs w:val="20"/>
              </w:rPr>
              <w:t xml:space="preserve"> to practise a range of Mathematical skills. Passwords are in the front cover of Reading Diaries.</w:t>
            </w:r>
          </w:p>
          <w:p w:rsidR="00EF0858" w:rsidP="5E8E2502" w:rsidRDefault="008E7C2B" w14:paraId="1110FDF2" w14:textId="4CF441FA">
            <w:pPr>
              <w:spacing w:after="0"/>
              <w:rPr>
                <w:rFonts w:ascii="Comic Sans MS" w:hAnsi="Comic Sans MS" w:eastAsia="Comic Sans MS" w:cs="Comic Sans MS"/>
                <w:sz w:val="20"/>
                <w:szCs w:val="20"/>
              </w:rPr>
            </w:pPr>
          </w:p>
        </w:tc>
        <w:tc>
          <w:tcPr>
            <w:tcW w:w="6508" w:type="dxa"/>
            <w:vMerge/>
            <w:tcBorders/>
            <w:tcMar>
              <w:top w:w="0" w:type="dxa"/>
              <w:left w:w="108" w:type="dxa"/>
              <w:bottom w:w="0" w:type="dxa"/>
              <w:right w:w="108" w:type="dxa"/>
            </w:tcMar>
          </w:tcPr>
          <w:p w:rsidR="00EF0858" w:rsidRDefault="00EF0858" w14:paraId="1110FDF3" w14:textId="77777777">
            <w:pPr>
              <w:spacing w:after="120"/>
              <w:rPr>
                <w:rFonts w:ascii="Comic Sans MS" w:hAnsi="Comic Sans MS"/>
              </w:rPr>
            </w:pPr>
          </w:p>
        </w:tc>
      </w:tr>
    </w:tbl>
    <w:p w:rsidR="00EF0858" w:rsidP="00A92B09" w:rsidRDefault="00EF0858" w14:paraId="1110FDFF" w14:textId="77777777"/>
    <w:p w:rsidR="00EF0858" w:rsidRDefault="00EF0858" w14:paraId="1110FE00" w14:textId="77777777"/>
    <w:sectPr w:rsidR="00EF0858">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E7C2B" w:rsidRDefault="008E7C2B" w14:paraId="4641F20B" w14:textId="77777777">
      <w:pPr>
        <w:spacing w:after="0"/>
      </w:pPr>
      <w:r>
        <w:separator/>
      </w:r>
    </w:p>
  </w:endnote>
  <w:endnote w:type="continuationSeparator" w:id="0">
    <w:p w:rsidR="008E7C2B" w:rsidRDefault="008E7C2B" w14:paraId="7C0CDBCF"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E7C2B" w:rsidRDefault="008E7C2B" w14:paraId="59FDBAF8" w14:textId="77777777">
      <w:pPr>
        <w:spacing w:after="0"/>
      </w:pPr>
      <w:r>
        <w:rPr>
          <w:color w:val="000000"/>
        </w:rPr>
        <w:separator/>
      </w:r>
    </w:p>
  </w:footnote>
  <w:footnote w:type="continuationSeparator" w:id="0">
    <w:p w:rsidR="008E7C2B" w:rsidRDefault="008E7C2B" w14:paraId="2A4838A2" w14:textId="77777777">
      <w:pPr>
        <w:spacing w:after="0"/>
      </w:pPr>
      <w:r>
        <w:continuationSeparator/>
      </w:r>
    </w:p>
  </w:footnote>
</w:footnotes>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trackRevisions w:val="fals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EF0858"/>
    <w:rsid w:val="0004771C"/>
    <w:rsid w:val="00080D71"/>
    <w:rsid w:val="00103AD3"/>
    <w:rsid w:val="001C1D24"/>
    <w:rsid w:val="001E2DCA"/>
    <w:rsid w:val="0028171F"/>
    <w:rsid w:val="00285F68"/>
    <w:rsid w:val="00306D51"/>
    <w:rsid w:val="00340B18"/>
    <w:rsid w:val="00343524"/>
    <w:rsid w:val="004B7A83"/>
    <w:rsid w:val="004D12C4"/>
    <w:rsid w:val="0059227C"/>
    <w:rsid w:val="005944D4"/>
    <w:rsid w:val="005E102A"/>
    <w:rsid w:val="00604497"/>
    <w:rsid w:val="00641BFD"/>
    <w:rsid w:val="00641E87"/>
    <w:rsid w:val="006E1C04"/>
    <w:rsid w:val="00731D28"/>
    <w:rsid w:val="008212D4"/>
    <w:rsid w:val="00834B0D"/>
    <w:rsid w:val="008750B2"/>
    <w:rsid w:val="008C6A4C"/>
    <w:rsid w:val="008C70C9"/>
    <w:rsid w:val="008E0C56"/>
    <w:rsid w:val="008E7C2B"/>
    <w:rsid w:val="0090843B"/>
    <w:rsid w:val="0092398E"/>
    <w:rsid w:val="00960973"/>
    <w:rsid w:val="009B797F"/>
    <w:rsid w:val="009D7964"/>
    <w:rsid w:val="009F2276"/>
    <w:rsid w:val="009F68D9"/>
    <w:rsid w:val="00A05762"/>
    <w:rsid w:val="00A92B09"/>
    <w:rsid w:val="00AB2153"/>
    <w:rsid w:val="00AF0072"/>
    <w:rsid w:val="00B2281C"/>
    <w:rsid w:val="00B35F65"/>
    <w:rsid w:val="00B855DB"/>
    <w:rsid w:val="00B959E3"/>
    <w:rsid w:val="00C16A40"/>
    <w:rsid w:val="00C9B712"/>
    <w:rsid w:val="00CA0DB9"/>
    <w:rsid w:val="00CD684F"/>
    <w:rsid w:val="00CE1E4C"/>
    <w:rsid w:val="00D35434"/>
    <w:rsid w:val="00DC30FC"/>
    <w:rsid w:val="00E07B9F"/>
    <w:rsid w:val="00E36100"/>
    <w:rsid w:val="00E55A69"/>
    <w:rsid w:val="00EF0858"/>
    <w:rsid w:val="01556305"/>
    <w:rsid w:val="0167FC5D"/>
    <w:rsid w:val="01CC9C8D"/>
    <w:rsid w:val="01D1FD37"/>
    <w:rsid w:val="020295EB"/>
    <w:rsid w:val="020B579D"/>
    <w:rsid w:val="0223D8FB"/>
    <w:rsid w:val="033FB96F"/>
    <w:rsid w:val="034EB61F"/>
    <w:rsid w:val="03572F8A"/>
    <w:rsid w:val="0363D2B4"/>
    <w:rsid w:val="03ADD878"/>
    <w:rsid w:val="03B65721"/>
    <w:rsid w:val="03BCB2E0"/>
    <w:rsid w:val="03C3E076"/>
    <w:rsid w:val="044C9AA3"/>
    <w:rsid w:val="04541C74"/>
    <w:rsid w:val="048B3FE4"/>
    <w:rsid w:val="048FAD26"/>
    <w:rsid w:val="05160E69"/>
    <w:rsid w:val="0545A970"/>
    <w:rsid w:val="05753314"/>
    <w:rsid w:val="0649985D"/>
    <w:rsid w:val="06B3CDED"/>
    <w:rsid w:val="06F08605"/>
    <w:rsid w:val="07000DBB"/>
    <w:rsid w:val="0710DD70"/>
    <w:rsid w:val="07219727"/>
    <w:rsid w:val="079CBBA7"/>
    <w:rsid w:val="079D2108"/>
    <w:rsid w:val="0836DF50"/>
    <w:rsid w:val="08DC8F4D"/>
    <w:rsid w:val="08DC8F4D"/>
    <w:rsid w:val="08EC7F8C"/>
    <w:rsid w:val="090C97A8"/>
    <w:rsid w:val="0914FAB3"/>
    <w:rsid w:val="0952ADBF"/>
    <w:rsid w:val="09757AC4"/>
    <w:rsid w:val="0981391F"/>
    <w:rsid w:val="0981391F"/>
    <w:rsid w:val="0983B687"/>
    <w:rsid w:val="099E53C2"/>
    <w:rsid w:val="09B5EE9F"/>
    <w:rsid w:val="0A6C9B91"/>
    <w:rsid w:val="0A785FAE"/>
    <w:rsid w:val="0A7969C3"/>
    <w:rsid w:val="0BABECD2"/>
    <w:rsid w:val="0BAE147F"/>
    <w:rsid w:val="0BC8700E"/>
    <w:rsid w:val="0BCC8D23"/>
    <w:rsid w:val="0BEE5656"/>
    <w:rsid w:val="0BFC1E2D"/>
    <w:rsid w:val="0C44FF81"/>
    <w:rsid w:val="0C6FB48F"/>
    <w:rsid w:val="0C9356C8"/>
    <w:rsid w:val="0CD37448"/>
    <w:rsid w:val="0CF1CEAA"/>
    <w:rsid w:val="0D0E1322"/>
    <w:rsid w:val="0D2BFE22"/>
    <w:rsid w:val="0D3A0274"/>
    <w:rsid w:val="0D6E8BA0"/>
    <w:rsid w:val="0D92C3F0"/>
    <w:rsid w:val="0DB00070"/>
    <w:rsid w:val="0E31787D"/>
    <w:rsid w:val="0E5440E2"/>
    <w:rsid w:val="0F4391B5"/>
    <w:rsid w:val="0F4476B6"/>
    <w:rsid w:val="0FA4E3A6"/>
    <w:rsid w:val="0FACD6FE"/>
    <w:rsid w:val="0FD5F856"/>
    <w:rsid w:val="10216E96"/>
    <w:rsid w:val="1041E7EF"/>
    <w:rsid w:val="10802693"/>
    <w:rsid w:val="10A7E6E1"/>
    <w:rsid w:val="10B714FA"/>
    <w:rsid w:val="10D8355C"/>
    <w:rsid w:val="10E0D6FB"/>
    <w:rsid w:val="1139043F"/>
    <w:rsid w:val="113AC236"/>
    <w:rsid w:val="116D0AB3"/>
    <w:rsid w:val="116D0AB3"/>
    <w:rsid w:val="1175D179"/>
    <w:rsid w:val="11DED0D5"/>
    <w:rsid w:val="1263C7B5"/>
    <w:rsid w:val="12694659"/>
    <w:rsid w:val="12E572C8"/>
    <w:rsid w:val="13163007"/>
    <w:rsid w:val="13165981"/>
    <w:rsid w:val="143A9457"/>
    <w:rsid w:val="1470A501"/>
    <w:rsid w:val="1479E39A"/>
    <w:rsid w:val="147C5032"/>
    <w:rsid w:val="14E74B8D"/>
    <w:rsid w:val="1530910B"/>
    <w:rsid w:val="159EFECC"/>
    <w:rsid w:val="161B0638"/>
    <w:rsid w:val="164A1E96"/>
    <w:rsid w:val="16A14008"/>
    <w:rsid w:val="16D59F90"/>
    <w:rsid w:val="16F30989"/>
    <w:rsid w:val="171024C5"/>
    <w:rsid w:val="171E7B03"/>
    <w:rsid w:val="17A1EF14"/>
    <w:rsid w:val="17BCE2EC"/>
    <w:rsid w:val="17F6F822"/>
    <w:rsid w:val="1818A5C9"/>
    <w:rsid w:val="184C3DF9"/>
    <w:rsid w:val="185A6D72"/>
    <w:rsid w:val="187898C0"/>
    <w:rsid w:val="187D4AE0"/>
    <w:rsid w:val="1883E9E3"/>
    <w:rsid w:val="188DCAB9"/>
    <w:rsid w:val="1898578C"/>
    <w:rsid w:val="18A899CE"/>
    <w:rsid w:val="18B99DF0"/>
    <w:rsid w:val="18CA8FDD"/>
    <w:rsid w:val="193D43C1"/>
    <w:rsid w:val="19441624"/>
    <w:rsid w:val="19911CBC"/>
    <w:rsid w:val="1999C35D"/>
    <w:rsid w:val="1A178176"/>
    <w:rsid w:val="1A299B1A"/>
    <w:rsid w:val="1AEB91B6"/>
    <w:rsid w:val="1B0DFF2A"/>
    <w:rsid w:val="1B10625B"/>
    <w:rsid w:val="1B30A4C2"/>
    <w:rsid w:val="1B327A7E"/>
    <w:rsid w:val="1B68BE82"/>
    <w:rsid w:val="1B6D97E8"/>
    <w:rsid w:val="1B706538"/>
    <w:rsid w:val="1BA8BB3C"/>
    <w:rsid w:val="1C87D036"/>
    <w:rsid w:val="1CC32DD8"/>
    <w:rsid w:val="1CF44670"/>
    <w:rsid w:val="1D29FE3A"/>
    <w:rsid w:val="1D3D64BA"/>
    <w:rsid w:val="1D427596"/>
    <w:rsid w:val="1DF2BFC9"/>
    <w:rsid w:val="1DF315A8"/>
    <w:rsid w:val="1E27F5F7"/>
    <w:rsid w:val="1E5EFE39"/>
    <w:rsid w:val="1E8BB45C"/>
    <w:rsid w:val="1EC67669"/>
    <w:rsid w:val="1EDEE215"/>
    <w:rsid w:val="1F06752A"/>
    <w:rsid w:val="204B8A85"/>
    <w:rsid w:val="20619A39"/>
    <w:rsid w:val="209025A0"/>
    <w:rsid w:val="209E5877"/>
    <w:rsid w:val="20A2458B"/>
    <w:rsid w:val="20AF254A"/>
    <w:rsid w:val="20BAA2BD"/>
    <w:rsid w:val="20F11F2B"/>
    <w:rsid w:val="21450B60"/>
    <w:rsid w:val="2148640B"/>
    <w:rsid w:val="22100E11"/>
    <w:rsid w:val="22145D21"/>
    <w:rsid w:val="224699EF"/>
    <w:rsid w:val="2283430C"/>
    <w:rsid w:val="22DE6DD4"/>
    <w:rsid w:val="22F3D286"/>
    <w:rsid w:val="23646AEB"/>
    <w:rsid w:val="23A9A6D2"/>
    <w:rsid w:val="23E694BA"/>
    <w:rsid w:val="23ED4C94"/>
    <w:rsid w:val="23F10246"/>
    <w:rsid w:val="2409099F"/>
    <w:rsid w:val="242D6DBC"/>
    <w:rsid w:val="2435EC17"/>
    <w:rsid w:val="24850048"/>
    <w:rsid w:val="248A57B1"/>
    <w:rsid w:val="24EEDFC4"/>
    <w:rsid w:val="24FCB9D1"/>
    <w:rsid w:val="25504BAB"/>
    <w:rsid w:val="25619D5F"/>
    <w:rsid w:val="257591AF"/>
    <w:rsid w:val="25BA6AB1"/>
    <w:rsid w:val="25EE9824"/>
    <w:rsid w:val="261391B7"/>
    <w:rsid w:val="26631FB2"/>
    <w:rsid w:val="26917FF7"/>
    <w:rsid w:val="2706725B"/>
    <w:rsid w:val="270C9747"/>
    <w:rsid w:val="27519B86"/>
    <w:rsid w:val="27588A69"/>
    <w:rsid w:val="276F5468"/>
    <w:rsid w:val="279BD994"/>
    <w:rsid w:val="27A58A56"/>
    <w:rsid w:val="2829123B"/>
    <w:rsid w:val="284CED4B"/>
    <w:rsid w:val="2863EF98"/>
    <w:rsid w:val="28689784"/>
    <w:rsid w:val="28800C7C"/>
    <w:rsid w:val="28D47145"/>
    <w:rsid w:val="2904AF88"/>
    <w:rsid w:val="2957CB11"/>
    <w:rsid w:val="29829DF4"/>
    <w:rsid w:val="29C1F305"/>
    <w:rsid w:val="29DFF4CC"/>
    <w:rsid w:val="29FFBFF9"/>
    <w:rsid w:val="2A122F02"/>
    <w:rsid w:val="2A16BE50"/>
    <w:rsid w:val="2A392D78"/>
    <w:rsid w:val="2A473785"/>
    <w:rsid w:val="2A9E7E32"/>
    <w:rsid w:val="2AB1367E"/>
    <w:rsid w:val="2ABD5609"/>
    <w:rsid w:val="2AF12631"/>
    <w:rsid w:val="2B31499A"/>
    <w:rsid w:val="2B3381D7"/>
    <w:rsid w:val="2B4AFE6D"/>
    <w:rsid w:val="2B689D29"/>
    <w:rsid w:val="2B6AD1D1"/>
    <w:rsid w:val="2B97D5D1"/>
    <w:rsid w:val="2C165254"/>
    <w:rsid w:val="2C59266A"/>
    <w:rsid w:val="2C8839B2"/>
    <w:rsid w:val="2D3BD1A4"/>
    <w:rsid w:val="2D3BD1A4"/>
    <w:rsid w:val="2DB646B1"/>
    <w:rsid w:val="2E06D236"/>
    <w:rsid w:val="2E13DC84"/>
    <w:rsid w:val="2EE9727C"/>
    <w:rsid w:val="2F402257"/>
    <w:rsid w:val="2F751D0A"/>
    <w:rsid w:val="2FAEB539"/>
    <w:rsid w:val="2FD6289F"/>
    <w:rsid w:val="3029F1C1"/>
    <w:rsid w:val="307298E5"/>
    <w:rsid w:val="307298E5"/>
    <w:rsid w:val="308370EE"/>
    <w:rsid w:val="308FA54B"/>
    <w:rsid w:val="315131D1"/>
    <w:rsid w:val="3178E48A"/>
    <w:rsid w:val="319809B1"/>
    <w:rsid w:val="31A1C934"/>
    <w:rsid w:val="32593D8E"/>
    <w:rsid w:val="32A9D404"/>
    <w:rsid w:val="32EAD97C"/>
    <w:rsid w:val="32FB8C8E"/>
    <w:rsid w:val="331B8A89"/>
    <w:rsid w:val="335810CB"/>
    <w:rsid w:val="33B0F7E1"/>
    <w:rsid w:val="33C3E6E8"/>
    <w:rsid w:val="33E5FE3C"/>
    <w:rsid w:val="343F7C55"/>
    <w:rsid w:val="34807490"/>
    <w:rsid w:val="3483C790"/>
    <w:rsid w:val="348414DA"/>
    <w:rsid w:val="34B68216"/>
    <w:rsid w:val="34B8CF3A"/>
    <w:rsid w:val="34DAFBA1"/>
    <w:rsid w:val="34E15EF7"/>
    <w:rsid w:val="34EDC555"/>
    <w:rsid w:val="34FF2C25"/>
    <w:rsid w:val="353FE44F"/>
    <w:rsid w:val="3540BCE8"/>
    <w:rsid w:val="35588E9A"/>
    <w:rsid w:val="361A3923"/>
    <w:rsid w:val="36D07A3D"/>
    <w:rsid w:val="370B6956"/>
    <w:rsid w:val="371F02BD"/>
    <w:rsid w:val="371F02BD"/>
    <w:rsid w:val="37279BCB"/>
    <w:rsid w:val="3741881B"/>
    <w:rsid w:val="3769C0BB"/>
    <w:rsid w:val="376A3F04"/>
    <w:rsid w:val="37A2BC7E"/>
    <w:rsid w:val="37B680DC"/>
    <w:rsid w:val="37CEFDB1"/>
    <w:rsid w:val="37DE63F8"/>
    <w:rsid w:val="37EC889E"/>
    <w:rsid w:val="3854190D"/>
    <w:rsid w:val="389E1DCC"/>
    <w:rsid w:val="38A1F835"/>
    <w:rsid w:val="394FCCD4"/>
    <w:rsid w:val="39AC8E20"/>
    <w:rsid w:val="39E1DDCF"/>
    <w:rsid w:val="39EA0514"/>
    <w:rsid w:val="39FBBF47"/>
    <w:rsid w:val="3A0182C7"/>
    <w:rsid w:val="3A0D5878"/>
    <w:rsid w:val="3A608523"/>
    <w:rsid w:val="3AA19833"/>
    <w:rsid w:val="3B12531C"/>
    <w:rsid w:val="3B31CE55"/>
    <w:rsid w:val="3B3D6432"/>
    <w:rsid w:val="3BA384CD"/>
    <w:rsid w:val="3BA6F59E"/>
    <w:rsid w:val="3BFC9D65"/>
    <w:rsid w:val="3C069EA0"/>
    <w:rsid w:val="3C2D752E"/>
    <w:rsid w:val="3C3D6894"/>
    <w:rsid w:val="3C47B3C5"/>
    <w:rsid w:val="3CE4C65A"/>
    <w:rsid w:val="3D93FBB9"/>
    <w:rsid w:val="3DF95A7E"/>
    <w:rsid w:val="3E489A92"/>
    <w:rsid w:val="3E640B78"/>
    <w:rsid w:val="3E9CDB2C"/>
    <w:rsid w:val="3EA04D30"/>
    <w:rsid w:val="3EB357ED"/>
    <w:rsid w:val="3F00F8CF"/>
    <w:rsid w:val="3F35FA17"/>
    <w:rsid w:val="3F616402"/>
    <w:rsid w:val="3F67B25E"/>
    <w:rsid w:val="3F978DC4"/>
    <w:rsid w:val="3F9EC512"/>
    <w:rsid w:val="3FB18F70"/>
    <w:rsid w:val="400B4723"/>
    <w:rsid w:val="4015DB57"/>
    <w:rsid w:val="4015DB57"/>
    <w:rsid w:val="4040EFBB"/>
    <w:rsid w:val="41204733"/>
    <w:rsid w:val="41838289"/>
    <w:rsid w:val="418BD47C"/>
    <w:rsid w:val="4190FC8C"/>
    <w:rsid w:val="41B70582"/>
    <w:rsid w:val="41FFC536"/>
    <w:rsid w:val="42482191"/>
    <w:rsid w:val="42529FD4"/>
    <w:rsid w:val="42AE8C6E"/>
    <w:rsid w:val="42E3E707"/>
    <w:rsid w:val="42F2C25F"/>
    <w:rsid w:val="43B2D8BA"/>
    <w:rsid w:val="43CB0921"/>
    <w:rsid w:val="43D2F0BB"/>
    <w:rsid w:val="441127F4"/>
    <w:rsid w:val="4436501D"/>
    <w:rsid w:val="4497609F"/>
    <w:rsid w:val="44AE5EF6"/>
    <w:rsid w:val="44BEED82"/>
    <w:rsid w:val="44F8756D"/>
    <w:rsid w:val="455480F6"/>
    <w:rsid w:val="45890872"/>
    <w:rsid w:val="4595799E"/>
    <w:rsid w:val="45D0B1F9"/>
    <w:rsid w:val="46011DA5"/>
    <w:rsid w:val="46980379"/>
    <w:rsid w:val="46B7952A"/>
    <w:rsid w:val="46F33444"/>
    <w:rsid w:val="47448933"/>
    <w:rsid w:val="47598A93"/>
    <w:rsid w:val="475F5AB3"/>
    <w:rsid w:val="4768DE23"/>
    <w:rsid w:val="476F1B42"/>
    <w:rsid w:val="477562B1"/>
    <w:rsid w:val="47801B3B"/>
    <w:rsid w:val="47AF4F43"/>
    <w:rsid w:val="47E43794"/>
    <w:rsid w:val="48BB9113"/>
    <w:rsid w:val="48CD393D"/>
    <w:rsid w:val="48DFBA0C"/>
    <w:rsid w:val="48E81754"/>
    <w:rsid w:val="48FFAB1C"/>
    <w:rsid w:val="49035D71"/>
    <w:rsid w:val="49933A7A"/>
    <w:rsid w:val="49CFA43B"/>
    <w:rsid w:val="49E5575E"/>
    <w:rsid w:val="4A32AE1D"/>
    <w:rsid w:val="4A69099E"/>
    <w:rsid w:val="4A956B88"/>
    <w:rsid w:val="4B0AA5B9"/>
    <w:rsid w:val="4B218ADA"/>
    <w:rsid w:val="4B324F12"/>
    <w:rsid w:val="4B4F6BAF"/>
    <w:rsid w:val="4B6ED0B6"/>
    <w:rsid w:val="4BB99712"/>
    <w:rsid w:val="4C04D9FF"/>
    <w:rsid w:val="4C0FBBC6"/>
    <w:rsid w:val="4CB3E9CE"/>
    <w:rsid w:val="4D0A822C"/>
    <w:rsid w:val="4D14A084"/>
    <w:rsid w:val="4D378FE1"/>
    <w:rsid w:val="4D49F2BB"/>
    <w:rsid w:val="4E221B93"/>
    <w:rsid w:val="4E6DAE0C"/>
    <w:rsid w:val="4E97E975"/>
    <w:rsid w:val="4EFDDF09"/>
    <w:rsid w:val="4F1A1A40"/>
    <w:rsid w:val="4F1D2726"/>
    <w:rsid w:val="4F23812C"/>
    <w:rsid w:val="4F239A22"/>
    <w:rsid w:val="4FA29343"/>
    <w:rsid w:val="4FBA6128"/>
    <w:rsid w:val="4FBA6128"/>
    <w:rsid w:val="50306F8A"/>
    <w:rsid w:val="5092308C"/>
    <w:rsid w:val="509D7F3B"/>
    <w:rsid w:val="50BF22C5"/>
    <w:rsid w:val="50BF518D"/>
    <w:rsid w:val="50D24722"/>
    <w:rsid w:val="5115C2AA"/>
    <w:rsid w:val="5130FE55"/>
    <w:rsid w:val="5135FDC8"/>
    <w:rsid w:val="5144D41D"/>
    <w:rsid w:val="51491F9E"/>
    <w:rsid w:val="514F650E"/>
    <w:rsid w:val="5157255C"/>
    <w:rsid w:val="51586067"/>
    <w:rsid w:val="51DC0E24"/>
    <w:rsid w:val="51DF6AD5"/>
    <w:rsid w:val="51E81C81"/>
    <w:rsid w:val="52104DA6"/>
    <w:rsid w:val="5215039B"/>
    <w:rsid w:val="52200652"/>
    <w:rsid w:val="5254C7E8"/>
    <w:rsid w:val="5257BFB1"/>
    <w:rsid w:val="52670C76"/>
    <w:rsid w:val="527EA2FB"/>
    <w:rsid w:val="52A1C552"/>
    <w:rsid w:val="52A852DA"/>
    <w:rsid w:val="5323FEA0"/>
    <w:rsid w:val="533B6785"/>
    <w:rsid w:val="53E1489F"/>
    <w:rsid w:val="53ED313C"/>
    <w:rsid w:val="5402DCD7"/>
    <w:rsid w:val="54084D84"/>
    <w:rsid w:val="54346CBB"/>
    <w:rsid w:val="54449ACD"/>
    <w:rsid w:val="54A9FCB1"/>
    <w:rsid w:val="54D4B052"/>
    <w:rsid w:val="54EAB730"/>
    <w:rsid w:val="552DFA5C"/>
    <w:rsid w:val="55A15B53"/>
    <w:rsid w:val="55EB8EE2"/>
    <w:rsid w:val="564E3A0D"/>
    <w:rsid w:val="566F5257"/>
    <w:rsid w:val="567080B3"/>
    <w:rsid w:val="56802B9D"/>
    <w:rsid w:val="568656DB"/>
    <w:rsid w:val="5686A001"/>
    <w:rsid w:val="56AD90C6"/>
    <w:rsid w:val="56C7B242"/>
    <w:rsid w:val="56EA6D26"/>
    <w:rsid w:val="572E7A31"/>
    <w:rsid w:val="573D17BD"/>
    <w:rsid w:val="573EFD10"/>
    <w:rsid w:val="579DA2F4"/>
    <w:rsid w:val="57AC4AB0"/>
    <w:rsid w:val="57C8D97F"/>
    <w:rsid w:val="58092F95"/>
    <w:rsid w:val="580C5114"/>
    <w:rsid w:val="5870D99B"/>
    <w:rsid w:val="58E4798D"/>
    <w:rsid w:val="5903FBED"/>
    <w:rsid w:val="5923B0BC"/>
    <w:rsid w:val="5936A3D2"/>
    <w:rsid w:val="59BDF79D"/>
    <w:rsid w:val="59F59BF7"/>
    <w:rsid w:val="5A6DF076"/>
    <w:rsid w:val="5AB58A44"/>
    <w:rsid w:val="5AD424E4"/>
    <w:rsid w:val="5B3B0844"/>
    <w:rsid w:val="5B3EB73D"/>
    <w:rsid w:val="5B42478B"/>
    <w:rsid w:val="5B539CC0"/>
    <w:rsid w:val="5B977132"/>
    <w:rsid w:val="5BFC22E8"/>
    <w:rsid w:val="5C13D418"/>
    <w:rsid w:val="5C38CB9D"/>
    <w:rsid w:val="5C85FCBE"/>
    <w:rsid w:val="5CC0E660"/>
    <w:rsid w:val="5D025A11"/>
    <w:rsid w:val="5D0CEAA1"/>
    <w:rsid w:val="5D2A7C07"/>
    <w:rsid w:val="5D2C89EA"/>
    <w:rsid w:val="5D2F30A1"/>
    <w:rsid w:val="5D40E763"/>
    <w:rsid w:val="5D476A3B"/>
    <w:rsid w:val="5D49CF8B"/>
    <w:rsid w:val="5D5A79A0"/>
    <w:rsid w:val="5D5B1C98"/>
    <w:rsid w:val="5DDBAC50"/>
    <w:rsid w:val="5E3FFD3A"/>
    <w:rsid w:val="5E4FA3B4"/>
    <w:rsid w:val="5E5B5816"/>
    <w:rsid w:val="5E6F2044"/>
    <w:rsid w:val="5E8B3D82"/>
    <w:rsid w:val="5E8E2502"/>
    <w:rsid w:val="5F4D0EE5"/>
    <w:rsid w:val="5FD3655B"/>
    <w:rsid w:val="5FEC9850"/>
    <w:rsid w:val="600BEDD4"/>
    <w:rsid w:val="60201098"/>
    <w:rsid w:val="60C8D412"/>
    <w:rsid w:val="60EBDA22"/>
    <w:rsid w:val="6100AC5A"/>
    <w:rsid w:val="611305A4"/>
    <w:rsid w:val="6115CD15"/>
    <w:rsid w:val="617A5D52"/>
    <w:rsid w:val="619DC4C4"/>
    <w:rsid w:val="61AC786E"/>
    <w:rsid w:val="61FCFA96"/>
    <w:rsid w:val="622C431F"/>
    <w:rsid w:val="6258DE2D"/>
    <w:rsid w:val="6287954C"/>
    <w:rsid w:val="62F538B4"/>
    <w:rsid w:val="631CBA34"/>
    <w:rsid w:val="63449D30"/>
    <w:rsid w:val="6370D68D"/>
    <w:rsid w:val="6395C705"/>
    <w:rsid w:val="63BC3273"/>
    <w:rsid w:val="63F1C07E"/>
    <w:rsid w:val="63FCB340"/>
    <w:rsid w:val="6407865C"/>
    <w:rsid w:val="6453B529"/>
    <w:rsid w:val="646A8210"/>
    <w:rsid w:val="64EBB5B7"/>
    <w:rsid w:val="654DC2B8"/>
    <w:rsid w:val="659C6A71"/>
    <w:rsid w:val="659F81F1"/>
    <w:rsid w:val="65E0B1A0"/>
    <w:rsid w:val="65E6170A"/>
    <w:rsid w:val="661A7E6A"/>
    <w:rsid w:val="6626E448"/>
    <w:rsid w:val="662C726F"/>
    <w:rsid w:val="666373F0"/>
    <w:rsid w:val="66A825D6"/>
    <w:rsid w:val="66DD5B3D"/>
    <w:rsid w:val="66E153B5"/>
    <w:rsid w:val="672154FE"/>
    <w:rsid w:val="675820CA"/>
    <w:rsid w:val="677745F1"/>
    <w:rsid w:val="67803E1E"/>
    <w:rsid w:val="67A8A3FF"/>
    <w:rsid w:val="67BFFB86"/>
    <w:rsid w:val="67CB3673"/>
    <w:rsid w:val="682B3BF9"/>
    <w:rsid w:val="6846B853"/>
    <w:rsid w:val="68C9F9B8"/>
    <w:rsid w:val="68CA6B60"/>
    <w:rsid w:val="68D40B33"/>
    <w:rsid w:val="691A7DE9"/>
    <w:rsid w:val="69431872"/>
    <w:rsid w:val="69691E7A"/>
    <w:rsid w:val="6975E843"/>
    <w:rsid w:val="6990A96E"/>
    <w:rsid w:val="6991B726"/>
    <w:rsid w:val="69BB5F0E"/>
    <w:rsid w:val="69C8CBA9"/>
    <w:rsid w:val="69CF4A6F"/>
    <w:rsid w:val="69DD5DB0"/>
    <w:rsid w:val="6A25F4F4"/>
    <w:rsid w:val="6ACEC7C2"/>
    <w:rsid w:val="6AF79C48"/>
    <w:rsid w:val="6B0586DC"/>
    <w:rsid w:val="6B25F5BB"/>
    <w:rsid w:val="6B2EAA4A"/>
    <w:rsid w:val="6B69E7C8"/>
    <w:rsid w:val="6B6B6EA7"/>
    <w:rsid w:val="6BF99900"/>
    <w:rsid w:val="6BFAC1EE"/>
    <w:rsid w:val="6C3643E2"/>
    <w:rsid w:val="6C444142"/>
    <w:rsid w:val="6CC4E07F"/>
    <w:rsid w:val="6D575AC0"/>
    <w:rsid w:val="6D827D97"/>
    <w:rsid w:val="6DA03FC7"/>
    <w:rsid w:val="6DB14234"/>
    <w:rsid w:val="6DB4123E"/>
    <w:rsid w:val="6E7636CB"/>
    <w:rsid w:val="6E7B0DD0"/>
    <w:rsid w:val="6EA0AF09"/>
    <w:rsid w:val="6EDA4A68"/>
    <w:rsid w:val="6EDE1A1B"/>
    <w:rsid w:val="6EFE2C6F"/>
    <w:rsid w:val="6F1E4DF8"/>
    <w:rsid w:val="6F709D58"/>
    <w:rsid w:val="6FA42E63"/>
    <w:rsid w:val="6FD65EFD"/>
    <w:rsid w:val="702ED7FA"/>
    <w:rsid w:val="705A3AEB"/>
    <w:rsid w:val="708F8A02"/>
    <w:rsid w:val="7096BD89"/>
    <w:rsid w:val="7099FCD0"/>
    <w:rsid w:val="70CDC965"/>
    <w:rsid w:val="70F85645"/>
    <w:rsid w:val="7111D3DC"/>
    <w:rsid w:val="71537152"/>
    <w:rsid w:val="716C1CE4"/>
    <w:rsid w:val="71B50645"/>
    <w:rsid w:val="7210B1AA"/>
    <w:rsid w:val="723A10A2"/>
    <w:rsid w:val="72B38E5D"/>
    <w:rsid w:val="7331456A"/>
    <w:rsid w:val="73BB5162"/>
    <w:rsid w:val="73C045D6"/>
    <w:rsid w:val="73C6E508"/>
    <w:rsid w:val="73CA2F54"/>
    <w:rsid w:val="73E46194"/>
    <w:rsid w:val="7400C8D8"/>
    <w:rsid w:val="740BC0F7"/>
    <w:rsid w:val="742083B8"/>
    <w:rsid w:val="742F543C"/>
    <w:rsid w:val="743CA09C"/>
    <w:rsid w:val="746CF81D"/>
    <w:rsid w:val="74DFE1E3"/>
    <w:rsid w:val="74FA5A29"/>
    <w:rsid w:val="751E9CB7"/>
    <w:rsid w:val="75EFD59D"/>
    <w:rsid w:val="75F2D1BD"/>
    <w:rsid w:val="763AE3A5"/>
    <w:rsid w:val="768A6E9D"/>
    <w:rsid w:val="769C2BA3"/>
    <w:rsid w:val="76E410B7"/>
    <w:rsid w:val="76F7EA68"/>
    <w:rsid w:val="7747DF71"/>
    <w:rsid w:val="775C252C"/>
    <w:rsid w:val="776D5AAD"/>
    <w:rsid w:val="77A010EB"/>
    <w:rsid w:val="77CAE239"/>
    <w:rsid w:val="78011B8F"/>
    <w:rsid w:val="781D355C"/>
    <w:rsid w:val="78BC94E8"/>
    <w:rsid w:val="7906386D"/>
    <w:rsid w:val="790765DC"/>
    <w:rsid w:val="791D3164"/>
    <w:rsid w:val="796327CE"/>
    <w:rsid w:val="7993A719"/>
    <w:rsid w:val="7A19170F"/>
    <w:rsid w:val="7A19170F"/>
    <w:rsid w:val="7A1CFD0F"/>
    <w:rsid w:val="7A46C5CB"/>
    <w:rsid w:val="7A7B6C53"/>
    <w:rsid w:val="7AAAD280"/>
    <w:rsid w:val="7ABEF971"/>
    <w:rsid w:val="7B49451D"/>
    <w:rsid w:val="7BB03982"/>
    <w:rsid w:val="7BBC6ADD"/>
    <w:rsid w:val="7C047225"/>
    <w:rsid w:val="7C12C860"/>
    <w:rsid w:val="7C4FC9D1"/>
    <w:rsid w:val="7C5554E6"/>
    <w:rsid w:val="7C9AC890"/>
    <w:rsid w:val="7D10A51C"/>
    <w:rsid w:val="7D20258B"/>
    <w:rsid w:val="7D3726B3"/>
    <w:rsid w:val="7D456EEC"/>
    <w:rsid w:val="7D4E2670"/>
    <w:rsid w:val="7D85BC9B"/>
    <w:rsid w:val="7DAF2880"/>
    <w:rsid w:val="7DFCADE4"/>
    <w:rsid w:val="7E1A8443"/>
    <w:rsid w:val="7E51378B"/>
    <w:rsid w:val="7EB88ECD"/>
    <w:rsid w:val="7EC5BFFD"/>
    <w:rsid w:val="7EF97C15"/>
    <w:rsid w:val="7F133E8F"/>
    <w:rsid w:val="7F361751"/>
    <w:rsid w:val="7F97A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FD40"/>
  <w15:docId w15:val="{F2E39FA7-22D5-4687-870C-82326DFF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style>
  <w:style w:type="character" w:styleId="contextualspellingandgrammarerror" w:customStyle="1">
    <w:name w:val="contextualspellingandgrammarerror"/>
    <w:basedOn w:val="DefaultParagraphFont"/>
  </w:style>
  <w:style w:type="paragraph" w:styleId="ListParagraph">
    <w:name w:val="List Paragraph"/>
    <w:basedOn w:val="Normal"/>
    <w:pPr>
      <w:ind w:left="720"/>
    </w:pPr>
  </w:style>
  <w:style w:type="character" w:styleId="spellingerror" w:customStyle="1">
    <w:name w:val="spellingerror"/>
    <w:basedOn w:val="DefaultParagraphFont"/>
  </w:style>
  <w:style w:type="character" w:styleId="eop" w:customStyle="1">
    <w:name w:val="eop"/>
    <w:basedOn w:val="DefaultParagraphFont"/>
  </w:style>
  <w:style w:type="character" w:styleId="Hyperlink">
    <w:name w:val="Hyperlink"/>
    <w:basedOn w:val="DefaultParagraphFont"/>
    <w:rPr>
      <w:color w:val="0563C1"/>
      <w:u w:val="single"/>
    </w:rPr>
  </w:style>
  <w:style w:type="paragraph" w:styleId="paragraph" w:customStyle="1">
    <w:name w:val="paragraph"/>
    <w:basedOn w:val="Normal"/>
    <w:pPr>
      <w:spacing w:before="100" w:after="100"/>
    </w:pPr>
    <w:rPr>
      <w:rFonts w:ascii="Times New Roman" w:hAnsi="Times New Roman" w:eastAsia="Times New Roman"/>
      <w:sz w:val="24"/>
      <w:szCs w:val="24"/>
      <w:lang w:eastAsia="en-GB"/>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uiPriority w:val="99"/>
    <w:semiHidden/>
    <w:unhideWhenUsed/>
    <w:rsid w:val="00C16A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bbc.co.uk/teach/supermovers/ks1-english-reading-aloud-with-the-worst-witch/zh6cpg8" TargetMode="External" Id="rId39" /><Relationship Type="http://schemas.openxmlformats.org/officeDocument/2006/relationships/customXml" Target="../customXml/item3.xml" Id="rId3" /><Relationship Type="http://schemas.openxmlformats.org/officeDocument/2006/relationships/hyperlink" Target="https://www.bbc.co.uk/teach/supermovers/ks1-maths-digits-&amp;-numbers-with-marlon-wallen/zfyjbdm" TargetMode="External" Id="rId42" /><Relationship Type="http://schemas.openxmlformats.org/officeDocument/2006/relationships/footnotes" Target="footnotes.xml" Id="rId7"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hyperlink" Target="https://www.bbc.co.uk/teach/supermovers/ks1-maths-number-bonds-with-martin-dougan/zf6cpg8"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bbc.co.uk/teach/supermovers/ks1-english-alphabet-with-naomi-wilkinson/zjjy2sg" TargetMode="External" Id="rId40" /><Relationship Type="http://schemas.openxmlformats.org/officeDocument/2006/relationships/fontTable" Target="fontTable.xml" Id="rId45"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hyperlink" Target="https://www.twinkl.co.uk/resources/parents" TargetMode="External" Id="rId9" /><Relationship Type="http://schemas.openxmlformats.org/officeDocument/2006/relationships/hyperlink" Target="https://classroom.thenational.academy/units/numbers-within-20-edc2" TargetMode="External" Id="Rae79ab4a75f84699" /><Relationship Type="http://schemas.openxmlformats.org/officeDocument/2006/relationships/hyperlink" Target="https://classroom.thenational.academy/units/hannukah-7836" TargetMode="External" Id="Rddf098ee245e4189" /><Relationship Type="http://schemas.openxmlformats.org/officeDocument/2006/relationships/hyperlink" Target="https://classroom.thenational.academy/units/judaism-7011" TargetMode="External" Id="R9a21253473104a7d" /><Relationship Type="http://schemas.openxmlformats.org/officeDocument/2006/relationships/hyperlink" Target="https://www.bbc.co.uk/bitesize/topics/zqbw2hv/resources/1" TargetMode="External" Id="R89289c039efa4e9c" /><Relationship Type="http://schemas.openxmlformats.org/officeDocument/2006/relationships/hyperlink" Target="https://www.youtube.com/channel/UC7sW4j8p7k9D_qRRMUsGqyw" TargetMode="External" Id="R6a34c40f667c40ff" /><Relationship Type="http://schemas.openxmlformats.org/officeDocument/2006/relationships/hyperlink" Target="https://www.phonicsplay.co.uk/resources/phase/3" TargetMode="External" Id="R1d666fa174684462" /><Relationship Type="http://schemas.openxmlformats.org/officeDocument/2006/relationships/hyperlink" Target="https://www.youtube.com/watch?v=rnpd3WO7ZRE" TargetMode="External" Id="R5bae4b020a9a4e0d" /><Relationship Type="http://schemas.openxmlformats.org/officeDocument/2006/relationships/hyperlink" Target="https://whiterosemaths.com/homelearning?year=early-years" TargetMode="External" Id="R44e714bf06f143f3" /><Relationship Type="http://schemas.openxmlformats.org/officeDocument/2006/relationships/hyperlink" Target="https://classroom.thenational.academy/units/depth-of-numbers-within-20-16d1" TargetMode="External" Id="R714ade7aaed94e7a" /><Relationship Type="http://schemas.openxmlformats.org/officeDocument/2006/relationships/hyperlink" Target="https://www.bbc.co.uk/bitesize/topics/zvq9bdm" TargetMode="External" Id="Rc4b98e19b6cb45b5" /><Relationship Type="http://schemas.openxmlformats.org/officeDocument/2006/relationships/hyperlink" Target="https://www.kidzone.ws/poetry/haiku.htm" TargetMode="External" Id="R5d952f84220b42c0" /><Relationship Type="http://schemas.openxmlformats.org/officeDocument/2006/relationships/hyperlink" Target="https://www.youtube.com/watch?v=yqmXAm1Cw3k" TargetMode="External" Id="R281fdcaf086c4a98" /><Relationship Type="http://schemas.openxmlformats.org/officeDocument/2006/relationships/hyperlink" Target="https://www.bbc.co.uk/bitesize/topics/z6882hv" TargetMode="External" Id="R847944972c3a43c8" /><Relationship Type="http://schemas.openxmlformats.org/officeDocument/2006/relationships/hyperlink" Target="https://classroom.thenational.academy/lessons/what-are-the-differences-between-mammals-and-birds-6gvp8c" TargetMode="External" Id="R9a0076a17f234fc9" /><Relationship Type="http://schemas.openxmlformats.org/officeDocument/2006/relationships/hyperlink" Target="https://classroom.thenational.academy/lessons/which-animal-families-are-vertebrates-ccw68c" TargetMode="External" Id="R0abcd6120184417e" /><Relationship Type="http://schemas.openxmlformats.org/officeDocument/2006/relationships/hyperlink" Target="https://classroom.thenational.academy/lessons/what-types-of-food-do-living-things-eat-c4wkje" TargetMode="External" Id="R73fc0842fb44475f" /><Relationship Type="http://schemas.openxmlformats.org/officeDocument/2006/relationships/hyperlink" Target="https://www.youtube.com/watch?v=M40SBBsSCIA" TargetMode="External" Id="R0cd0e770fed845c1" /><Relationship Type="http://schemas.openxmlformats.org/officeDocument/2006/relationships/hyperlink" Target="https://www.bbc.co.uk/teach/class-clips-video/geography-ks1-ks2-your-world-tokyo-london/zv9pbdm" TargetMode="External" Id="Rf147ea29c98f4490" /><Relationship Type="http://schemas.openxmlformats.org/officeDocument/2006/relationships/hyperlink" Target="https://www.theschoolrun.com/homework-help/japan" TargetMode="External" Id="R7da43662fafa4378" /><Relationship Type="http://schemas.openxmlformats.org/officeDocument/2006/relationships/numbering" Target="numbering.xml" Id="R7a73b5a7f5704b5a" /><Relationship Type="http://schemas.openxmlformats.org/officeDocument/2006/relationships/hyperlink" Target="https://teachers.thenational.academy/units/multiplication-and-division-5a7b" TargetMode="External" Id="R38739f27db204c57" /><Relationship Type="http://schemas.openxmlformats.org/officeDocument/2006/relationships/hyperlink" Target="https://teachers.thenational.academy/units/fractions-da2b" TargetMode="External" Id="Raf736c0cdec94387" /><Relationship Type="http://schemas.openxmlformats.org/officeDocument/2006/relationships/hyperlink" Target="https://teachers.thenational.academy/units/fractions-43cf" TargetMode="External" Id="R0e401f69c82b4a9d" /><Relationship Type="http://schemas.openxmlformats.org/officeDocument/2006/relationships/hyperlink" Target="https://teachers.thenational.academy/units/measures-length-9abe" TargetMode="External" Id="Re31fb57303e04bf9" /><Relationship Type="http://schemas.openxmlformats.org/officeDocument/2006/relationships/hyperlink" Target="https://www.activityvillage.co.uk/otedama-games" TargetMode="External" Id="R2927a61f0dbc4ccf" /><Relationship Type="http://schemas.openxmlformats.org/officeDocument/2006/relationships/hyperlink" Target="https://teachers.thenational.academy/units/multi-skills-activity-c81b" TargetMode="External" Id="R16c89d29711a4df4" /><Relationship Type="http://schemas.openxmlformats.org/officeDocument/2006/relationships/hyperlink" Target="https://www.activityvillage.co.uk/japan-crafts" TargetMode="External" Id="R61ea74b55f944af6" /><Relationship Type="http://schemas.openxmlformats.org/officeDocument/2006/relationships/hyperlink" Target="https://www.youtube.com/watch?v=I_dktxCosN4" TargetMode="External" Id="Rbfca84e0b47341a9" /><Relationship Type="http://schemas.openxmlformats.org/officeDocument/2006/relationships/hyperlink" Target="https://www.bing.com/videos/search?q=the+boy+from+the+dragon+palace&amp;ru=%2fvideos%2fsearch%3fq%3dthe%2bboy%2bfrom%2bthe%2bdragon%2bpalace%26FORM%3dHDRSC4&amp;view=detail&amp;mid=DE3AB57D1B367C1BEBE6DE3AB57D1B367C1BEBE6&amp;rvsmid=F09507ED3E911323B67FF09507ED3E911323B67F&amp;FORM=VDQVAP" TargetMode="External" Id="Rb300560ec57a48d1" /><Relationship Type="http://schemas.openxmlformats.org/officeDocument/2006/relationships/hyperlink" Target="https://www.japan.travel/japan-heritage/popular/5b03b5c3-2ffa-4c92-a232-f703e0e2e2ea" TargetMode="External" Id="Rf148b2226120432d" /><Relationship Type="http://schemas.openxmlformats.org/officeDocument/2006/relationships/hyperlink" Target="https://www.kidzone.ws/poetry/haiku.htm" TargetMode="External" Id="R87461a44220547af" /><Relationship Type="http://schemas.openxmlformats.org/officeDocument/2006/relationships/image" Target="/media/image2.png" Id="R9f35178e8bb446dc" /><Relationship Type="http://schemas.openxmlformats.org/officeDocument/2006/relationships/hyperlink" Target="https://www.activityvillage.co.uk/blossom-tree-painting" TargetMode="External" Id="R56ba7ad4106d4e89" /><Relationship Type="http://schemas.openxmlformats.org/officeDocument/2006/relationships/image" Target="/media/image4.png" Id="R9e7c667c53214922" /><Relationship Type="http://schemas.openxmlformats.org/officeDocument/2006/relationships/hyperlink" Target="https://www.activityvillage.co.uk/decorate-a-paper-lantern" TargetMode="External" Id="R8822b1ff71654eea" /><Relationship Type="http://schemas.openxmlformats.org/officeDocument/2006/relationships/image" Target="/media/image5.png" Id="Rbb89ee8e3ba8472b" /><Relationship Type="http://schemas.openxmlformats.org/officeDocument/2006/relationships/hyperlink" Target="http://squirrellyminds.com/2013/05/03/koinobori-japanese-flying-carp-diy/" TargetMode="External" Id="Rcec9eba7f53843ae" /><Relationship Type="http://schemas.openxmlformats.org/officeDocument/2006/relationships/image" Target="/media/image6.png" Id="R8ce06e334b9d4cda" /><Relationship Type="http://schemas.openxmlformats.org/officeDocument/2006/relationships/hyperlink" Target="https://teachers.thenational.academy/units/human-lifestyle-b28d" TargetMode="External" Id="Rf08ee98f0f234e2c" /><Relationship Type="http://schemas.openxmlformats.org/officeDocument/2006/relationships/hyperlink" Target="https://www.japan.travel/japan-heritage/popular/f69872ef-c093-44cd-9a64-78acc94e3fc7" TargetMode="External" Id="Raa1880acb4eb417e" /><Relationship Type="http://schemas.openxmlformats.org/officeDocument/2006/relationships/hyperlink" Target="https://www.youtube.com/watch?v=eJwHKrFX0Zc" TargetMode="External" Id="R6c30534cd7c84094" /><Relationship Type="http://schemas.openxmlformats.org/officeDocument/2006/relationships/hyperlink" Target="https://www.bbc.co.uk/bitesize/topics/zymykqt" TargetMode="External" Id="R4bc3455028de4352" /><Relationship Type="http://schemas.openxmlformats.org/officeDocument/2006/relationships/hyperlink" Target="https://www.natgeokids.com/uk/discover/geography/countries/facts-about-japan/" TargetMode="External" Id="Rb7bb8084976b4415" /><Relationship Type="http://schemas.openxmlformats.org/officeDocument/2006/relationships/hyperlink" Target="https://www.3dgeography.co.uk/geography-of-japan" TargetMode="External" Id="R4a90fd57d67e45bd" /><Relationship Type="http://schemas.openxmlformats.org/officeDocument/2006/relationships/hyperlink" Target="https://www.worldatlas.com/articles/animals-native-to-japan.html" TargetMode="External" Id="R4fcc1a15f5164bae" /><Relationship Type="http://schemas.openxmlformats.org/officeDocument/2006/relationships/hyperlink" Target="http://www.unmissablejapan.com/etcetera/bridges" TargetMode="External" Id="Rfdf5b61f1aff428c" /><Relationship Type="http://schemas.openxmlformats.org/officeDocument/2006/relationships/hyperlink" Target="https://play.ttrockstars.com/auth/school" TargetMode="External" Id="Rccf0c8cdc33649fe" /></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BA6C2310ED69478D0178D1482AE8A4" ma:contentTypeVersion="13" ma:contentTypeDescription="Create a new document." ma:contentTypeScope="" ma:versionID="1a7223728b17070cccf9d54ca03096f4">
  <xsd:schema xmlns:xsd="http://www.w3.org/2001/XMLSchema" xmlns:xs="http://www.w3.org/2001/XMLSchema" xmlns:p="http://schemas.microsoft.com/office/2006/metadata/properties" xmlns:ns2="e228fd9e-84ed-448a-bd64-1fcd6b90702b" xmlns:ns3="9ca417de-63d4-450c-bc63-3fe28bf97198" targetNamespace="http://schemas.microsoft.com/office/2006/metadata/properties" ma:root="true" ma:fieldsID="9d8855abe4147ed4405ca892261dd4fc" ns2:_="" ns3:_="">
    <xsd:import namespace="e228fd9e-84ed-448a-bd64-1fcd6b90702b"/>
    <xsd:import namespace="9ca417de-63d4-450c-bc63-3fe28bf971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8fd9e-84ed-448a-bd64-1fcd6b907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a417de-63d4-450c-bc63-3fe28bf971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ca417de-63d4-450c-bc63-3fe28bf97198">
      <UserInfo>
        <DisplayName>Karen Lyon</DisplayName>
        <AccountId>13</AccountId>
        <AccountType/>
      </UserInfo>
      <UserInfo>
        <DisplayName>Sheriffhales Primary School</DisplayName>
        <AccountId>11</AccountId>
        <AccountType/>
      </UserInfo>
      <UserInfo>
        <DisplayName>Emily Farr</DisplayName>
        <AccountId>14</AccountId>
        <AccountType/>
      </UserInfo>
    </SharedWithUsers>
  </documentManagement>
</p:properties>
</file>

<file path=customXml/itemProps1.xml><?xml version="1.0" encoding="utf-8"?>
<ds:datastoreItem xmlns:ds="http://schemas.openxmlformats.org/officeDocument/2006/customXml" ds:itemID="{2783B0A4-6658-4B9E-8B08-812FD0B9114E}"/>
</file>

<file path=customXml/itemProps2.xml><?xml version="1.0" encoding="utf-8"?>
<ds:datastoreItem xmlns:ds="http://schemas.openxmlformats.org/officeDocument/2006/customXml" ds:itemID="{6868581F-424A-4545-8C71-F46242347268}">
  <ds:schemaRefs>
    <ds:schemaRef ds:uri="http://schemas.microsoft.com/sharepoint/v3/contenttype/forms"/>
  </ds:schemaRefs>
</ds:datastoreItem>
</file>

<file path=customXml/itemProps3.xml><?xml version="1.0" encoding="utf-8"?>
<ds:datastoreItem xmlns:ds="http://schemas.openxmlformats.org/officeDocument/2006/customXml" ds:itemID="{0EDA3B32-5EB4-416F-9DA4-4CBF01F770E9}">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Karen Lyon</dc:creator>
  <dc:description/>
  <lastModifiedBy>Karen Lyon</lastModifiedBy>
  <revision>69</revision>
  <dcterms:created xsi:type="dcterms:W3CDTF">2020-10-06T17:05:00.0000000Z</dcterms:created>
  <dcterms:modified xsi:type="dcterms:W3CDTF">2022-04-23T21:04:47.7315616Z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0x010100D1BA6C2310ED69478D0178D1482AE8A4</vt:lpwstr>
  </property>
</Properties>
</file>