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tbl>
      <w:tblPr>
        <w:tblW w:w="16302" w:type="dxa"/>
        <w:tblInd w:w="-12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99"/>
        <w:gridCol w:w="4895"/>
        <w:gridCol w:w="6508"/>
      </w:tblGrid>
      <w:tr w:rsidR="00EF0858" w:rsidTr="161B0638" w14:paraId="1110FD42" w14:textId="77777777">
        <w:tblPrEx>
          <w:tblCellMar>
            <w:top w:w="0" w:type="dxa"/>
            <w:bottom w:w="0" w:type="dxa"/>
          </w:tblCellMar>
        </w:tblPrEx>
        <w:tc>
          <w:tcPr>
            <w:tcW w:w="16302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8E7C2B" w14:paraId="1110FD40" w14:textId="7CD128DD">
            <w:pPr>
              <w:spacing w:after="0"/>
            </w:pPr>
            <w:r w:rsidRPr="331B8A89" w:rsidR="008E7C2B">
              <w:rPr>
                <w:sz w:val="28"/>
                <w:szCs w:val="28"/>
              </w:rPr>
              <w:t xml:space="preserve">Medium Term Planning for parents </w:t>
            </w:r>
            <w:r w:rsidRPr="331B8A89" w:rsidR="5323FEA0">
              <w:rPr>
                <w:sz w:val="28"/>
                <w:szCs w:val="28"/>
              </w:rPr>
              <w:t>Spring 1</w:t>
            </w:r>
            <w:r w:rsidRPr="331B8A89" w:rsidR="008E7C2B">
              <w:rPr>
                <w:sz w:val="28"/>
                <w:szCs w:val="28"/>
              </w:rPr>
              <w:t xml:space="preserve"> </w:t>
            </w:r>
            <w:r w:rsidRPr="331B8A89" w:rsidR="008E7C2B">
              <w:rPr>
                <w:sz w:val="28"/>
                <w:szCs w:val="28"/>
              </w:rPr>
              <w:t xml:space="preserve">2020: </w:t>
            </w:r>
            <w:r w:rsidRPr="331B8A89" w:rsidR="008E7C2B">
              <w:rPr>
                <w:color w:val="FFC000" w:themeColor="accent4" w:themeTint="FF" w:themeShade="FF"/>
                <w:sz w:val="28"/>
                <w:szCs w:val="28"/>
              </w:rPr>
              <w:t xml:space="preserve">Reception, </w:t>
            </w:r>
            <w:r w:rsidRPr="331B8A89" w:rsidR="008E7C2B">
              <w:rPr>
                <w:color w:val="00B050"/>
                <w:sz w:val="28"/>
                <w:szCs w:val="28"/>
              </w:rPr>
              <w:t xml:space="preserve">Year 1, </w:t>
            </w:r>
            <w:r w:rsidRPr="331B8A89" w:rsidR="008E7C2B">
              <w:rPr>
                <w:color w:val="FF0000"/>
                <w:sz w:val="28"/>
                <w:szCs w:val="28"/>
              </w:rPr>
              <w:t xml:space="preserve">Year 2/ </w:t>
            </w:r>
            <w:r w:rsidRPr="331B8A89" w:rsidR="008E7C2B">
              <w:rPr>
                <w:sz w:val="28"/>
                <w:szCs w:val="28"/>
              </w:rPr>
              <w:t>Y1 and Y2 when tasks are the same</w:t>
            </w:r>
          </w:p>
          <w:p w:rsidR="00EF0858" w:rsidP="331B8A89" w:rsidRDefault="00EF0858" w14:paraId="1110FD41" w14:textId="225D5E10">
            <w:pPr>
              <w:spacing w:after="0"/>
              <w:rPr>
                <w:sz w:val="36"/>
                <w:szCs w:val="36"/>
              </w:rPr>
            </w:pPr>
            <w:r w:rsidRPr="161B0638" w:rsidR="6258DE2D">
              <w:rPr>
                <w:sz w:val="36"/>
                <w:szCs w:val="36"/>
              </w:rPr>
              <w:t>C</w:t>
            </w:r>
            <w:r w:rsidRPr="161B0638" w:rsidR="348414DA">
              <w:rPr>
                <w:sz w:val="36"/>
                <w:szCs w:val="36"/>
              </w:rPr>
              <w:t>astles</w:t>
            </w:r>
            <w:r w:rsidRPr="161B0638" w:rsidR="53E1489F">
              <w:rPr>
                <w:sz w:val="36"/>
                <w:szCs w:val="36"/>
              </w:rPr>
              <w:t xml:space="preserve"> Spring 1 2021</w:t>
            </w:r>
          </w:p>
        </w:tc>
      </w:tr>
      <w:tr w:rsidR="00EF0858" w:rsidTr="161B0638" w14:paraId="1110FD46" w14:textId="77777777">
        <w:tblPrEx>
          <w:tblCellMar>
            <w:top w:w="0" w:type="dxa"/>
            <w:bottom w:w="0" w:type="dxa"/>
          </w:tblCellMar>
        </w:tblPrEx>
        <w:tc>
          <w:tcPr>
            <w:tcW w:w="16302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8E7C2B" w14:paraId="1110FD43" w14:textId="77777777">
            <w:pPr>
              <w:spacing w:after="0"/>
            </w:pPr>
            <w:bookmarkStart w:name="_Hlk37165076" w:id="0"/>
            <w:r>
              <w:t>Twinkl Parent Hub- free home learning activities</w:t>
            </w:r>
            <w:bookmarkEnd w:id="0"/>
          </w:p>
          <w:p w:rsidR="00EF0858" w:rsidRDefault="008E7C2B" w14:paraId="1110FD44" w14:textId="77777777">
            <w:pPr>
              <w:spacing w:after="0"/>
            </w:pPr>
            <w:hyperlink w:history="1" r:id="rId9">
              <w:r>
                <w:rPr>
                  <w:rStyle w:val="Hyperlink"/>
                </w:rPr>
                <w:t>https://www.twinkl.co.uk/resources/parents</w:t>
              </w:r>
            </w:hyperlink>
          </w:p>
          <w:p w:rsidR="00EF0858" w:rsidRDefault="00EF0858" w14:paraId="1110FD45" w14:textId="789D0A3D">
            <w:pPr>
              <w:spacing w:after="0"/>
            </w:pPr>
          </w:p>
        </w:tc>
      </w:tr>
      <w:tr w:rsidR="00CA0DB9" w:rsidTr="161B0638" w14:paraId="1110FD86" w14:textId="77777777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498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8E7C2B" w14:paraId="1110FD47" w14:textId="77777777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Maths</w:t>
            </w:r>
          </w:p>
          <w:p w:rsidR="00EF0858" w:rsidRDefault="00EF0858" w14:paraId="1110FD48" w14:textId="77777777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  <w:p w:rsidR="008E7C2B" w:rsidP="10B714FA" w:rsidRDefault="008E7C2B" w14:paraId="0DEEB7FC" w14:textId="64918C0A">
            <w:pPr>
              <w:spacing w:after="0"/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</w:pPr>
            <w:r w:rsidRPr="10B714FA" w:rsidR="008E7C2B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>YR:</w:t>
            </w:r>
            <w:r w:rsidRPr="10B714FA" w:rsidR="6BF99900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 xml:space="preserve"> </w:t>
            </w:r>
            <w:r w:rsidRPr="10B714FA" w:rsidR="159EFECC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>Comparing, ordering and writing numbers to 10. Create a number line using different materials.</w:t>
            </w:r>
          </w:p>
          <w:p w:rsidR="159EFECC" w:rsidP="10B714FA" w:rsidRDefault="159EFECC" w14:paraId="3A5410EF" w14:textId="192A1381">
            <w:pPr>
              <w:pStyle w:val="Normal"/>
              <w:spacing w:after="0"/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</w:pPr>
            <w:r w:rsidRPr="10B714FA" w:rsidR="159EFECC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>Comparing numbers to 10-Share sweets, toys or other objects with your family. Who has the most/least? How many altogether?</w:t>
            </w:r>
          </w:p>
          <w:p w:rsidR="159EFECC" w:rsidP="10B714FA" w:rsidRDefault="159EFECC" w14:paraId="32C92734" w14:textId="0A08894C">
            <w:pPr>
              <w:pStyle w:val="Normal"/>
              <w:spacing w:after="0"/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</w:pPr>
            <w:r w:rsidRPr="10B714FA" w:rsidR="159EFECC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>Number bonds to 10</w:t>
            </w:r>
            <w:r w:rsidRPr="10B714FA" w:rsidR="3BFC9D65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>-How many different ways can you make 10</w:t>
            </w:r>
            <w:r w:rsidRPr="10B714FA" w:rsidR="343F7C55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>, e.g. 6+ 4, 8+ 2</w:t>
            </w:r>
            <w:r w:rsidRPr="10B714FA" w:rsidR="3BFC9D65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>?</w:t>
            </w:r>
          </w:p>
          <w:p w:rsidR="3BFC9D65" w:rsidP="10B714FA" w:rsidRDefault="3BFC9D65" w14:paraId="4DB553BA" w14:textId="1FBFE3A2">
            <w:pPr>
              <w:pStyle w:val="Normal"/>
              <w:spacing w:after="0"/>
              <w:rPr>
                <w:rFonts w:ascii="Comic Sans MS" w:hAnsi="Comic Sans MS"/>
                <w:color w:val="0070C0"/>
                <w:sz w:val="20"/>
                <w:szCs w:val="20"/>
              </w:rPr>
            </w:pPr>
            <w:hyperlink r:id="R66f40258e10641ee">
              <w:r w:rsidRPr="10B714FA" w:rsidR="3BFC9D65">
                <w:rPr>
                  <w:rStyle w:val="Hyperlink"/>
                  <w:rFonts w:ascii="Comic Sans MS" w:hAnsi="Comic Sans MS"/>
                  <w:color w:val="0070C0"/>
                  <w:sz w:val="20"/>
                  <w:szCs w:val="20"/>
                </w:rPr>
                <w:t>https://www.youtube.com/watch?v=OvbWuiYn-Uk</w:t>
              </w:r>
            </w:hyperlink>
            <w:r w:rsidRPr="10B714FA" w:rsidR="3BFC9D65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</w:p>
          <w:p w:rsidR="00EF0858" w:rsidP="5E8E2502" w:rsidRDefault="00EF0858" w14:paraId="7272D494" w14:textId="18ADE30A">
            <w:pPr>
              <w:pStyle w:val="Normal"/>
              <w:spacing w:after="0"/>
              <w:rPr>
                <w:rFonts w:ascii="Comic Sans MS" w:hAnsi="Comic Sans MS"/>
                <w:color w:val="0070C0"/>
                <w:sz w:val="20"/>
                <w:szCs w:val="20"/>
              </w:rPr>
            </w:pPr>
            <w:hyperlink r:id="R6b287bb0d34d426c">
              <w:r w:rsidRPr="09B5EE9F" w:rsidR="0090843B">
                <w:rPr>
                  <w:rStyle w:val="Hyperlink"/>
                  <w:rFonts w:ascii="Comic Sans MS" w:hAnsi="Comic Sans MS"/>
                  <w:color w:val="0070C0"/>
                  <w:sz w:val="20"/>
                  <w:szCs w:val="20"/>
                </w:rPr>
                <w:t>https://whiterosemaths.com/homelearning/early-years/</w:t>
              </w:r>
            </w:hyperlink>
            <w:r w:rsidRPr="09B5EE9F" w:rsidR="0090843B">
              <w:rPr>
                <w:rFonts w:ascii="Comic Sans MS" w:hAnsi="Comic Sans MS"/>
                <w:color w:val="0070C0"/>
                <w:sz w:val="20"/>
                <w:szCs w:val="20"/>
              </w:rPr>
              <w:t xml:space="preserve"> -</w:t>
            </w:r>
            <w:r w:rsidRPr="09B5EE9F" w:rsidR="0090843B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 xml:space="preserve">Alive in 5! Growing 6,7,8 and Building 9 and 10. </w:t>
            </w:r>
          </w:p>
          <w:p w:rsidR="5E8E2502" w:rsidP="331B8A89" w:rsidRDefault="5E8E2502" w14:paraId="61D67A42" w14:textId="40D1A1D9">
            <w:pPr>
              <w:spacing w:after="0"/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</w:pPr>
            <w:r w:rsidRPr="331B8A89" w:rsidR="008E7C2B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 xml:space="preserve"> </w:t>
            </w:r>
          </w:p>
          <w:p w:rsidR="7210B1AA" w:rsidP="5E8E2502" w:rsidRDefault="7210B1AA" w14:paraId="7EB00507" w14:textId="068D59AB">
            <w:pPr>
              <w:pStyle w:val="Normal"/>
              <w:spacing w:after="0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10B714FA" w:rsidR="361A3923">
              <w:rPr>
                <w:rFonts w:ascii="Comic Sans MS" w:hAnsi="Comic Sans MS"/>
                <w:color w:val="auto"/>
                <w:sz w:val="20"/>
                <w:szCs w:val="20"/>
              </w:rPr>
              <w:t>K</w:t>
            </w:r>
            <w:r w:rsidRPr="10B714FA" w:rsidR="361A3923">
              <w:rPr>
                <w:rFonts w:ascii="Comic Sans MS" w:hAnsi="Comic Sans MS"/>
                <w:color w:val="auto"/>
                <w:sz w:val="20"/>
                <w:szCs w:val="20"/>
              </w:rPr>
              <w:t>S</w:t>
            </w:r>
            <w:r w:rsidRPr="10B714FA" w:rsidR="361A3923">
              <w:rPr>
                <w:rFonts w:ascii="Comic Sans MS" w:hAnsi="Comic Sans MS"/>
                <w:color w:val="auto"/>
                <w:sz w:val="20"/>
                <w:szCs w:val="20"/>
              </w:rPr>
              <w:t>1</w:t>
            </w:r>
            <w:r w:rsidRPr="10B714FA" w:rsidR="361A3923">
              <w:rPr>
                <w:rFonts w:ascii="Comic Sans MS" w:hAnsi="Comic Sans MS"/>
                <w:color w:val="0070C0"/>
                <w:sz w:val="20"/>
                <w:szCs w:val="20"/>
              </w:rPr>
              <w:t>-</w:t>
            </w:r>
            <w:hyperlink r:id="Rde4fc3f7a8654027">
              <w:r w:rsidRPr="10B714FA" w:rsidR="7210B1AA">
                <w:rPr>
                  <w:rStyle w:val="Hyperlink"/>
                  <w:rFonts w:ascii="Comic Sans MS" w:hAnsi="Comic Sans MS"/>
                  <w:color w:val="0070C0"/>
                  <w:sz w:val="20"/>
                  <w:szCs w:val="20"/>
                </w:rPr>
                <w:t>https://whiterosemaths.com/parent-workbooks/</w:t>
              </w:r>
            </w:hyperlink>
            <w:r w:rsidRPr="10B714FA" w:rsidR="7210B1AA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</w:p>
          <w:p w:rsidR="07000DBB" w:rsidP="07000DBB" w:rsidRDefault="07000DBB" w14:paraId="399EEC0C" w14:textId="257D93F7">
            <w:pPr>
              <w:pStyle w:val="Normal"/>
              <w:spacing w:after="0"/>
              <w:rPr>
                <w:rFonts w:ascii="Comic Sans MS" w:hAnsi="Comic Sans MS"/>
                <w:color w:val="00B050"/>
                <w:sz w:val="20"/>
                <w:szCs w:val="20"/>
              </w:rPr>
            </w:pPr>
          </w:p>
          <w:p w:rsidR="07000DBB" w:rsidP="161B0638" w:rsidRDefault="07000DBB" w14:paraId="720A36FB" w14:textId="088D9B27">
            <w:pPr>
              <w:pStyle w:val="Normal"/>
              <w:spacing w:after="0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161B0638" w:rsidR="38A1F835">
              <w:rPr>
                <w:rFonts w:ascii="Comic Sans MS" w:hAnsi="Comic Sans MS"/>
                <w:color w:val="00B050"/>
                <w:sz w:val="20"/>
                <w:szCs w:val="20"/>
              </w:rPr>
              <w:t>Y1:</w:t>
            </w:r>
          </w:p>
          <w:p w:rsidR="07000DBB" w:rsidP="07000DBB" w:rsidRDefault="07000DBB" w14:paraId="6928AED2" w14:textId="69EA442F">
            <w:pPr>
              <w:pStyle w:val="Normal"/>
              <w:spacing w:after="0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161B0638" w:rsidR="740BC0F7">
              <w:rPr>
                <w:rFonts w:ascii="Comic Sans MS" w:hAnsi="Comic Sans MS"/>
                <w:color w:val="00B050"/>
                <w:sz w:val="20"/>
                <w:szCs w:val="20"/>
              </w:rPr>
              <w:t>Explore time, practise telling the time to o’clock and half past</w:t>
            </w:r>
          </w:p>
          <w:p w:rsidR="3029F1C1" w:rsidP="161B0638" w:rsidRDefault="3029F1C1" w14:paraId="732A938B" w14:textId="6BE73B18">
            <w:pPr>
              <w:pStyle w:val="Normal"/>
              <w:spacing w:after="0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161B0638" w:rsidR="3029F1C1">
              <w:rPr>
                <w:rFonts w:ascii="Comic Sans MS" w:hAnsi="Comic Sans MS"/>
                <w:color w:val="00B050"/>
                <w:sz w:val="20"/>
                <w:szCs w:val="20"/>
              </w:rPr>
              <w:t xml:space="preserve">Practise place value, number some postit notes 1-10. </w:t>
            </w:r>
            <w:r w:rsidRPr="161B0638" w:rsidR="51491F9E">
              <w:rPr>
                <w:rFonts w:ascii="Comic Sans MS" w:hAnsi="Comic Sans MS"/>
                <w:color w:val="00B050"/>
                <w:sz w:val="20"/>
                <w:szCs w:val="20"/>
              </w:rPr>
              <w:t xml:space="preserve">Select two cards each time. </w:t>
            </w:r>
            <w:r w:rsidRPr="161B0638" w:rsidR="3029F1C1">
              <w:rPr>
                <w:rFonts w:ascii="Comic Sans MS" w:hAnsi="Comic Sans MS"/>
                <w:color w:val="00B050"/>
                <w:sz w:val="20"/>
                <w:szCs w:val="20"/>
              </w:rPr>
              <w:t xml:space="preserve">What is the biggest number you can make? The smallest? </w:t>
            </w:r>
            <w:r w:rsidRPr="161B0638" w:rsidR="187898C0">
              <w:rPr>
                <w:rFonts w:ascii="Comic Sans MS" w:hAnsi="Comic Sans MS"/>
                <w:color w:val="00B050"/>
                <w:sz w:val="20"/>
                <w:szCs w:val="20"/>
              </w:rPr>
              <w:t>How many groups of 10 or 1 are there in your number?</w:t>
            </w:r>
          </w:p>
          <w:p w:rsidR="335810CB" w:rsidP="161B0638" w:rsidRDefault="335810CB" w14:paraId="6CAA8D48" w14:textId="1A99B02F">
            <w:pPr>
              <w:pStyle w:val="Normal"/>
              <w:spacing w:after="0"/>
            </w:pPr>
            <w:hyperlink r:id="R134ae7979fd548ea">
              <w:r w:rsidRPr="161B0638" w:rsidR="335810CB">
                <w:rPr>
                  <w:rStyle w:val="Hyperlink"/>
                  <w:rFonts w:ascii="Comic Sans MS" w:hAnsi="Comic Sans MS" w:eastAsia="Comic Sans MS" w:cs="Comic Sans MS"/>
                  <w:noProof w:val="0"/>
                  <w:sz w:val="20"/>
                  <w:szCs w:val="20"/>
                  <w:lang w:val="en-GB"/>
                </w:rPr>
                <w:t>O’clock - Year 1 - P2 - Maths - Catch Up Lessons - Home Learning with BBC Bitesize - BBC Bitesize</w:t>
              </w:r>
            </w:hyperlink>
          </w:p>
          <w:p w:rsidR="161B0638" w:rsidP="161B0638" w:rsidRDefault="161B0638" w14:paraId="154546F6" w14:textId="1A62D921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</w:pPr>
          </w:p>
          <w:p w:rsidR="335810CB" w:rsidP="161B0638" w:rsidRDefault="335810CB" w14:paraId="7EF80F7B" w14:textId="4F985EDF">
            <w:pPr>
              <w:pStyle w:val="Normal"/>
              <w:spacing w:after="0"/>
            </w:pPr>
            <w:hyperlink r:id="R606f7c86a9e24938">
              <w:r w:rsidRPr="161B0638" w:rsidR="335810CB">
                <w:rPr>
                  <w:rStyle w:val="Hyperlink"/>
                  <w:rFonts w:ascii="Comic Sans MS" w:hAnsi="Comic Sans MS" w:eastAsia="Comic Sans MS" w:cs="Comic Sans MS"/>
                  <w:noProof w:val="0"/>
                  <w:sz w:val="20"/>
                  <w:szCs w:val="20"/>
                  <w:lang w:val="en-GB"/>
                </w:rPr>
                <w:t>Half past - Year 1 - P2 - Maths - Catch Up Lessons - Home Learning with BBC Bitesize - BBC Bitesize</w:t>
              </w:r>
            </w:hyperlink>
          </w:p>
          <w:p w:rsidR="187898C0" w:rsidP="161B0638" w:rsidRDefault="187898C0" w14:paraId="5A9D5070" w14:textId="6DF3B6C6">
            <w:pPr>
              <w:pStyle w:val="Normal"/>
              <w:spacing w:after="0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161B0638" w:rsidR="187898C0">
              <w:rPr>
                <w:rFonts w:ascii="Comic Sans MS" w:hAnsi="Comic Sans MS"/>
                <w:color w:val="00B050"/>
                <w:sz w:val="20"/>
                <w:szCs w:val="20"/>
              </w:rPr>
              <w:t>Explore and recognise money: 1p, 2p, 5p, 20p, 50p and £1 and £2 coins.</w:t>
            </w:r>
          </w:p>
          <w:p w:rsidR="187898C0" w:rsidP="161B0638" w:rsidRDefault="187898C0" w14:paraId="0644053D" w14:textId="52FCE5B2">
            <w:pPr>
              <w:pStyle w:val="Normal"/>
              <w:spacing w:after="0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161B0638" w:rsidR="187898C0">
              <w:rPr>
                <w:rFonts w:ascii="Comic Sans MS" w:hAnsi="Comic Sans MS"/>
                <w:color w:val="00B050"/>
                <w:sz w:val="20"/>
                <w:szCs w:val="20"/>
              </w:rPr>
              <w:t>Create a toy shop! Play with a sibling or parent, label items with prices. Pay and give change for the items you buy or sell.</w:t>
            </w:r>
          </w:p>
          <w:p w:rsidR="455480F6" w:rsidP="161B0638" w:rsidRDefault="455480F6" w14:paraId="0EC564DA" w14:textId="6582C569">
            <w:pPr>
              <w:pStyle w:val="Normal"/>
              <w:spacing w:after="0"/>
            </w:pPr>
            <w:hyperlink r:id="Raebb40d26d6f40cb">
              <w:r w:rsidRPr="161B0638" w:rsidR="455480F6">
                <w:rPr>
                  <w:rStyle w:val="Hyperlink"/>
                  <w:rFonts w:ascii="Comic Sans MS" w:hAnsi="Comic Sans MS" w:eastAsia="Comic Sans MS" w:cs="Comic Sans MS"/>
                  <w:noProof w:val="0"/>
                  <w:sz w:val="20"/>
                  <w:szCs w:val="20"/>
                  <w:lang w:val="en-GB"/>
                </w:rPr>
                <w:t>Recognising coins - Year 1 - P2 - Maths - Catch Up Lessons - Home Learning with BBC Bitesize - BBC Bitesize</w:t>
              </w:r>
            </w:hyperlink>
          </w:p>
          <w:p w:rsidR="161B0638" w:rsidP="161B0638" w:rsidRDefault="161B0638" w14:paraId="07B149A2" w14:textId="19C0918D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</w:pPr>
          </w:p>
          <w:p w:rsidR="455480F6" w:rsidP="161B0638" w:rsidRDefault="455480F6" w14:paraId="5BD3C20D" w14:textId="224D28A8">
            <w:pPr>
              <w:pStyle w:val="Normal"/>
              <w:spacing w:after="0"/>
            </w:pPr>
            <w:hyperlink r:id="R312d9f555f0b4a9a">
              <w:r w:rsidRPr="161B0638" w:rsidR="455480F6">
                <w:rPr>
                  <w:rStyle w:val="Hyperlink"/>
                  <w:rFonts w:ascii="Comic Sans MS" w:hAnsi="Comic Sans MS" w:eastAsia="Comic Sans MS" w:cs="Comic Sans MS"/>
                  <w:noProof w:val="0"/>
                  <w:sz w:val="20"/>
                  <w:szCs w:val="20"/>
                  <w:lang w:val="en-GB"/>
                </w:rPr>
                <w:t>Counting coins - Year 1 - P2 - Maths - Catch Up Lessons - Home Learning with BBC Bitesize - BBC Bitesize</w:t>
              </w:r>
            </w:hyperlink>
          </w:p>
          <w:p w:rsidR="07000DBB" w:rsidP="07000DBB" w:rsidRDefault="07000DBB" w14:paraId="0BD9C2F1" w14:textId="4E1B1F5B">
            <w:pPr>
              <w:pStyle w:val="Normal"/>
              <w:spacing w:after="0"/>
              <w:rPr>
                <w:rFonts w:ascii="Comic Sans MS" w:hAnsi="Comic Sans MS"/>
                <w:color w:val="00B050"/>
                <w:sz w:val="20"/>
                <w:szCs w:val="20"/>
              </w:rPr>
            </w:pPr>
          </w:p>
          <w:p w:rsidR="00EF0858" w:rsidP="161B0638" w:rsidRDefault="00EF0858" w14:paraId="6606BC5E" w14:textId="3F7116E6">
            <w:pPr>
              <w:spacing w:after="0"/>
              <w:rPr>
                <w:rFonts w:ascii="Comic Sans MS" w:hAnsi="Comic Sans MS"/>
                <w:b w:val="0"/>
                <w:bCs w:val="0"/>
                <w:noProof w:val="0"/>
                <w:color w:val="FF0000"/>
                <w:sz w:val="20"/>
                <w:szCs w:val="20"/>
                <w:u w:val="none"/>
                <w:lang w:val="en-GB"/>
              </w:rPr>
            </w:pPr>
            <w:r w:rsidRPr="161B0638" w:rsidR="008E7C2B">
              <w:rPr>
                <w:rFonts w:ascii="Comic Sans MS" w:hAnsi="Comic Sans MS"/>
                <w:b w:val="0"/>
                <w:bCs w:val="0"/>
                <w:color w:val="FF0000"/>
                <w:sz w:val="20"/>
                <w:szCs w:val="20"/>
                <w:u w:val="none"/>
              </w:rPr>
              <w:t>Y2:</w:t>
            </w:r>
            <w:r w:rsidRPr="161B0638" w:rsidR="008E7C2B">
              <w:rPr>
                <w:rFonts w:ascii="Comic Sans MS" w:hAnsi="Comic Sans MS"/>
                <w:b w:val="0"/>
                <w:bCs w:val="0"/>
                <w:color w:val="FF0000"/>
                <w:sz w:val="20"/>
                <w:szCs w:val="20"/>
                <w:u w:val="none"/>
              </w:rPr>
              <w:t xml:space="preserve"> </w:t>
            </w:r>
          </w:p>
          <w:p w:rsidR="00EF0858" w:rsidP="331B8A89" w:rsidRDefault="00EF0858" w14:paraId="3FF667D6" w14:textId="2A5254AB">
            <w:pPr>
              <w:spacing w:after="0"/>
              <w:rPr>
                <w:rFonts w:ascii="Comic Sans MS" w:hAnsi="Comic Sans MS"/>
                <w:b w:val="0"/>
                <w:bCs w:val="0"/>
                <w:noProof w:val="0"/>
                <w:color w:val="FF0000"/>
                <w:sz w:val="20"/>
                <w:szCs w:val="20"/>
                <w:u w:val="none"/>
                <w:lang w:val="en-GB"/>
              </w:rPr>
            </w:pPr>
            <w:r w:rsidRPr="161B0638" w:rsidR="7AAAD280">
              <w:rPr>
                <w:rFonts w:ascii="Comic Sans MS" w:hAnsi="Comic Sans MS"/>
                <w:b w:val="0"/>
                <w:bCs w:val="0"/>
                <w:color w:val="FF0000"/>
                <w:sz w:val="20"/>
                <w:szCs w:val="20"/>
                <w:u w:val="none"/>
              </w:rPr>
              <w:t>Explore time, practise telling the time to quarter past and to and to 5minutes</w:t>
            </w:r>
          </w:p>
          <w:p w:rsidR="5257BFB1" w:rsidP="161B0638" w:rsidRDefault="5257BFB1" w14:paraId="2A6F9795" w14:textId="5D900FD0">
            <w:pPr>
              <w:pStyle w:val="Normal"/>
              <w:spacing w:after="0"/>
            </w:pPr>
            <w:hyperlink r:id="Ra6f775fd88fb4e66">
              <w:r w:rsidRPr="161B0638" w:rsidR="5257BFB1">
                <w:rPr>
                  <w:rStyle w:val="Hyperlink"/>
                  <w:rFonts w:ascii="Comic Sans MS" w:hAnsi="Comic Sans MS" w:eastAsia="Comic Sans MS" w:cs="Comic Sans MS"/>
                  <w:noProof w:val="0"/>
                  <w:sz w:val="20"/>
                  <w:szCs w:val="20"/>
                  <w:lang w:val="en-GB"/>
                </w:rPr>
                <w:t>Quarter past and quarter to - Year 2 - P3 - Maths - Catch Up Lessons - Home Learning with BBC Bitesize - BBC Bitesize</w:t>
              </w:r>
            </w:hyperlink>
          </w:p>
          <w:p w:rsidR="161B0638" w:rsidP="161B0638" w:rsidRDefault="161B0638" w14:paraId="65601A49" w14:textId="6B38A5DA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</w:pPr>
          </w:p>
          <w:p w:rsidR="5257BFB1" w:rsidP="161B0638" w:rsidRDefault="5257BFB1" w14:paraId="4B027C23" w14:textId="22728E1E">
            <w:pPr>
              <w:pStyle w:val="Normal"/>
              <w:spacing w:after="0"/>
            </w:pPr>
            <w:hyperlink r:id="R0a61e626827846c2">
              <w:r w:rsidRPr="161B0638" w:rsidR="5257BFB1">
                <w:rPr>
                  <w:rStyle w:val="Hyperlink"/>
                  <w:rFonts w:ascii="Comic Sans MS" w:hAnsi="Comic Sans MS" w:eastAsia="Comic Sans MS" w:cs="Comic Sans MS"/>
                  <w:noProof w:val="0"/>
                  <w:sz w:val="20"/>
                  <w:szCs w:val="20"/>
                  <w:lang w:val="en-GB"/>
                </w:rPr>
                <w:t>Telling the time to five minutes - Year 2 - P3 - Maths - Catch Up Lessons - Home Learning with BBC Bitesize - BBC Bitesize</w:t>
              </w:r>
            </w:hyperlink>
          </w:p>
          <w:p w:rsidR="161B0638" w:rsidP="161B0638" w:rsidRDefault="161B0638" w14:paraId="630E0B12" w14:textId="20174E85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</w:pPr>
          </w:p>
          <w:p w:rsidR="5D2F30A1" w:rsidP="161B0638" w:rsidRDefault="5D2F30A1" w14:paraId="6234368B" w14:textId="05F3D57E">
            <w:pPr>
              <w:pStyle w:val="Normal"/>
              <w:spacing w:after="0"/>
              <w:rPr>
                <w:rFonts w:ascii="Comic Sans MS" w:hAnsi="Comic Sans MS"/>
                <w:b w:val="0"/>
                <w:bCs w:val="0"/>
                <w:color w:val="FF0000"/>
                <w:sz w:val="20"/>
                <w:szCs w:val="20"/>
                <w:u w:val="none"/>
              </w:rPr>
            </w:pPr>
            <w:r w:rsidRPr="161B0638" w:rsidR="5D2F30A1">
              <w:rPr>
                <w:rFonts w:ascii="Comic Sans MS" w:hAnsi="Comic Sans MS"/>
                <w:b w:val="0"/>
                <w:bCs w:val="0"/>
                <w:color w:val="FF0000"/>
                <w:sz w:val="20"/>
                <w:szCs w:val="20"/>
                <w:u w:val="none"/>
              </w:rPr>
              <w:t xml:space="preserve">Explore and recognise money: </w:t>
            </w:r>
            <w:r w:rsidRPr="161B0638" w:rsidR="6395C705">
              <w:rPr>
                <w:rFonts w:ascii="Comic Sans MS" w:hAnsi="Comic Sans MS"/>
                <w:b w:val="0"/>
                <w:bCs w:val="0"/>
                <w:color w:val="FF0000"/>
                <w:sz w:val="20"/>
                <w:szCs w:val="20"/>
                <w:u w:val="none"/>
              </w:rPr>
              <w:t>all coins and £5, £10 and £20 notes. Create a toy shop and label items with prices us</w:t>
            </w:r>
            <w:r w:rsidRPr="161B0638" w:rsidR="46011DA5">
              <w:rPr>
                <w:rFonts w:ascii="Comic Sans MS" w:hAnsi="Comic Sans MS"/>
                <w:b w:val="0"/>
                <w:bCs w:val="0"/>
                <w:color w:val="FF0000"/>
                <w:sz w:val="20"/>
                <w:szCs w:val="20"/>
                <w:u w:val="none"/>
              </w:rPr>
              <w:t xml:space="preserve">ing </w:t>
            </w:r>
            <w:r w:rsidRPr="161B0638" w:rsidR="6395C705">
              <w:rPr>
                <w:rFonts w:ascii="Comic Sans MS" w:hAnsi="Comic Sans MS"/>
                <w:b w:val="0"/>
                <w:bCs w:val="0"/>
                <w:color w:val="FF0000"/>
                <w:sz w:val="20"/>
                <w:szCs w:val="20"/>
                <w:u w:val="none"/>
              </w:rPr>
              <w:t>the symbols £ and p</w:t>
            </w:r>
            <w:r w:rsidRPr="161B0638" w:rsidR="3769C0BB">
              <w:rPr>
                <w:rFonts w:ascii="Comic Sans MS" w:hAnsi="Comic Sans MS"/>
                <w:b w:val="0"/>
                <w:bCs w:val="0"/>
                <w:color w:val="FF0000"/>
                <w:sz w:val="20"/>
                <w:szCs w:val="20"/>
                <w:u w:val="none"/>
              </w:rPr>
              <w:t>.</w:t>
            </w:r>
          </w:p>
          <w:p w:rsidR="3769C0BB" w:rsidP="161B0638" w:rsidRDefault="3769C0BB" w14:paraId="319DFAFD" w14:textId="7C5C4DC0">
            <w:pPr>
              <w:pStyle w:val="Normal"/>
              <w:spacing w:after="0"/>
              <w:rPr>
                <w:rFonts w:ascii="Comic Sans MS" w:hAnsi="Comic Sans MS"/>
                <w:b w:val="0"/>
                <w:bCs w:val="0"/>
                <w:color w:val="FF0000"/>
                <w:sz w:val="20"/>
                <w:szCs w:val="20"/>
                <w:u w:val="none"/>
              </w:rPr>
            </w:pPr>
            <w:r w:rsidRPr="161B0638" w:rsidR="3769C0BB">
              <w:rPr>
                <w:rFonts w:ascii="Comic Sans MS" w:hAnsi="Comic Sans MS"/>
                <w:b w:val="0"/>
                <w:bCs w:val="0"/>
                <w:color w:val="FF0000"/>
                <w:sz w:val="20"/>
                <w:szCs w:val="20"/>
                <w:u w:val="none"/>
              </w:rPr>
              <w:t>Find different ways to make the same amounts.</w:t>
            </w:r>
          </w:p>
          <w:p w:rsidR="3769C0BB" w:rsidP="161B0638" w:rsidRDefault="3769C0BB" w14:paraId="3B909B80" w14:textId="658A093D">
            <w:pPr>
              <w:pStyle w:val="Normal"/>
              <w:spacing w:after="0"/>
              <w:rPr>
                <w:rFonts w:ascii="Comic Sans MS" w:hAnsi="Comic Sans MS"/>
                <w:b w:val="0"/>
                <w:bCs w:val="0"/>
                <w:color w:val="FF0000"/>
                <w:sz w:val="20"/>
                <w:szCs w:val="20"/>
                <w:u w:val="none"/>
              </w:rPr>
            </w:pPr>
            <w:r w:rsidRPr="161B0638" w:rsidR="3769C0BB">
              <w:rPr>
                <w:rFonts w:ascii="Comic Sans MS" w:hAnsi="Comic Sans MS"/>
                <w:b w:val="0"/>
                <w:bCs w:val="0"/>
                <w:color w:val="FF0000"/>
                <w:sz w:val="20"/>
                <w:szCs w:val="20"/>
                <w:u w:val="none"/>
              </w:rPr>
              <w:t>Pay and give change for items when buying and selling in your shop!</w:t>
            </w:r>
          </w:p>
          <w:p w:rsidR="3F00F8CF" w:rsidP="161B0638" w:rsidRDefault="3F00F8CF" w14:paraId="54225ACF" w14:textId="12C31CE3">
            <w:pPr>
              <w:pStyle w:val="Normal"/>
              <w:spacing w:after="0"/>
            </w:pPr>
            <w:hyperlink r:id="R78b7b9487bd3483b">
              <w:r w:rsidRPr="161B0638" w:rsidR="3F00F8CF">
                <w:rPr>
                  <w:rStyle w:val="Hyperlink"/>
                  <w:rFonts w:ascii="Comic Sans MS" w:hAnsi="Comic Sans MS" w:eastAsia="Comic Sans MS" w:cs="Comic Sans MS"/>
                  <w:noProof w:val="0"/>
                  <w:sz w:val="20"/>
                  <w:szCs w:val="20"/>
                  <w:lang w:val="en-GB"/>
                </w:rPr>
                <w:t>Recognising coins - Year 2 - P3 - Maths - Catch Up Lessons - Home Learning with BBC Bitesize - BBC Bitesize</w:t>
              </w:r>
            </w:hyperlink>
          </w:p>
          <w:p w:rsidR="161B0638" w:rsidP="161B0638" w:rsidRDefault="161B0638" w14:paraId="63883EF9" w14:textId="56827073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</w:pPr>
          </w:p>
          <w:p w:rsidR="376A3F04" w:rsidP="161B0638" w:rsidRDefault="376A3F04" w14:paraId="4FA9236E" w14:textId="0B24C599">
            <w:pPr>
              <w:pStyle w:val="Normal"/>
              <w:spacing w:after="0"/>
            </w:pPr>
            <w:hyperlink r:id="Ra588a4444d2746b1">
              <w:r w:rsidRPr="161B0638" w:rsidR="376A3F04">
                <w:rPr>
                  <w:rStyle w:val="Hyperlink"/>
                  <w:rFonts w:ascii="Comic Sans MS" w:hAnsi="Comic Sans MS" w:eastAsia="Comic Sans MS" w:cs="Comic Sans MS"/>
                  <w:noProof w:val="0"/>
                  <w:sz w:val="20"/>
                  <w:szCs w:val="20"/>
                  <w:lang w:val="en-GB"/>
                </w:rPr>
                <w:t>Recognising notes title - Year 2 - P3 - Maths - Catch Up Lessons - Home Learning with BBC Bitesize - BBC Bitesize</w:t>
              </w:r>
            </w:hyperlink>
          </w:p>
          <w:p w:rsidR="161B0638" w:rsidP="161B0638" w:rsidRDefault="161B0638" w14:paraId="37E7672C" w14:textId="555F660A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</w:pPr>
          </w:p>
          <w:p w:rsidR="257591AF" w:rsidP="161B0638" w:rsidRDefault="257591AF" w14:paraId="6791FF43" w14:textId="41D00D78">
            <w:pPr>
              <w:pStyle w:val="Normal"/>
              <w:spacing w:after="0"/>
            </w:pPr>
            <w:hyperlink r:id="Raa22190dd84b4b6f">
              <w:r w:rsidRPr="161B0638" w:rsidR="257591AF">
                <w:rPr>
                  <w:rStyle w:val="Hyperlink"/>
                  <w:rFonts w:ascii="Comic Sans MS" w:hAnsi="Comic Sans MS" w:eastAsia="Comic Sans MS" w:cs="Comic Sans MS"/>
                  <w:noProof w:val="0"/>
                  <w:sz w:val="20"/>
                  <w:szCs w:val="20"/>
                  <w:lang w:val="en-GB"/>
                </w:rPr>
                <w:t>Counting coins - Year 2 - P3 - Maths - Catch Up Lessons - Home Learning with BBC Bitesize - BBC Bitesize</w:t>
              </w:r>
            </w:hyperlink>
          </w:p>
          <w:p w:rsidR="00EF0858" w:rsidP="07000DBB" w:rsidRDefault="00EF0858" w14:paraId="1110FD6A" w14:textId="6A3C658B">
            <w:pPr>
              <w:pStyle w:val="Normal"/>
              <w:spacing w:after="0"/>
              <w:rPr>
                <w:rFonts w:ascii="Comic Sans MS" w:hAnsi="Comic Sans MS"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5360" w:type="dxa"/>
            <w:tcBorders>
              <w:top w:val="single" w:color="000000" w:themeColor="text1" w:sz="4" w:space="0"/>
              <w:left w:val="single" w:color="auto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641BFD" w:rsidR="00641BFD" w:rsidP="70F85645" w:rsidRDefault="005944D4" w14:paraId="66699250" w14:textId="39C9A580">
            <w:pPr>
              <w:spacing w:after="0"/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</w:pPr>
            <w:r w:rsidRPr="70F85645" w:rsidR="008E7C2B"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  <w:t>Religious Education</w:t>
            </w:r>
            <w:r w:rsidRPr="70F85645" w:rsidR="3D93FBB9"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  <w:t>-</w:t>
            </w:r>
          </w:p>
          <w:p w:rsidRPr="00641BFD" w:rsidR="00641BFD" w:rsidP="70F85645" w:rsidRDefault="005944D4" w14:paraId="1963090D" w14:textId="7EF36CE2">
            <w:pPr>
              <w:pStyle w:val="Normal"/>
              <w:spacing w:after="0"/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</w:pPr>
            <w:r w:rsidRPr="10B714FA" w:rsidR="654DC2B8"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  <w:t xml:space="preserve">Exploring Islam </w:t>
            </w:r>
          </w:p>
          <w:p w:rsidRPr="00641BFD" w:rsidR="00641BFD" w:rsidP="70F85645" w:rsidRDefault="005944D4" w14:paraId="6D56A3A3" w14:textId="68351E8A">
            <w:pPr>
              <w:pStyle w:val="Normal"/>
              <w:spacing w:after="0"/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</w:pPr>
            <w:hyperlink r:id="R067baf8ba01d4a74">
              <w:r w:rsidRPr="10B714FA" w:rsidR="654DC2B8">
                <w:rPr>
                  <w:rStyle w:val="Hyperlink"/>
                  <w:rFonts w:ascii="Comic Sans MS" w:hAnsi="Comic Sans MS"/>
                  <w:b w:val="0"/>
                  <w:bCs w:val="0"/>
                  <w:sz w:val="20"/>
                  <w:szCs w:val="20"/>
                  <w:u w:val="single"/>
                </w:rPr>
                <w:t>https://www.bbc.co.uk/bitesize/topics/zj3d7</w:t>
              </w:r>
              <w:r w:rsidRPr="10B714FA" w:rsidR="654DC2B8">
                <w:rPr>
                  <w:rStyle w:val="Hyperlink"/>
                  <w:rFonts w:ascii="Comic Sans MS" w:hAnsi="Comic Sans MS"/>
                  <w:b w:val="0"/>
                  <w:bCs w:val="0"/>
                  <w:sz w:val="20"/>
                  <w:szCs w:val="20"/>
                  <w:u w:val="single"/>
                </w:rPr>
                <w:t>t</w:t>
              </w:r>
              <w:r w:rsidRPr="10B714FA" w:rsidR="654DC2B8">
                <w:rPr>
                  <w:rStyle w:val="Hyperlink"/>
                  <w:rFonts w:ascii="Comic Sans MS" w:hAnsi="Comic Sans MS"/>
                  <w:b w:val="0"/>
                  <w:bCs w:val="0"/>
                  <w:sz w:val="20"/>
                  <w:szCs w:val="20"/>
                  <w:u w:val="single"/>
                </w:rPr>
                <w:t>y</w:t>
              </w:r>
            </w:hyperlink>
            <w:r w:rsidRPr="10B714FA" w:rsidR="654DC2B8">
              <w:rPr>
                <w:rFonts w:ascii="Comic Sans MS" w:hAnsi="Comic Sans MS"/>
                <w:b w:val="0"/>
                <w:bCs w:val="0"/>
                <w:sz w:val="20"/>
                <w:szCs w:val="20"/>
                <w:u w:val="single"/>
              </w:rPr>
              <w:t xml:space="preserve"> </w:t>
            </w:r>
          </w:p>
          <w:p w:rsidRPr="00641BFD" w:rsidR="00641BFD" w:rsidP="10B714FA" w:rsidRDefault="005944D4" w14:paraId="5BD73E68" w14:textId="6AE4E2D6">
            <w:pPr>
              <w:pStyle w:val="Normal"/>
              <w:spacing w:after="0"/>
              <w:rPr>
                <w:rFonts w:ascii="Comic Sans MS" w:hAnsi="Comic Sans MS"/>
                <w:b w:val="0"/>
                <w:bCs w:val="0"/>
                <w:sz w:val="20"/>
                <w:szCs w:val="20"/>
                <w:u w:val="none"/>
              </w:rPr>
            </w:pPr>
            <w:r w:rsidRPr="10B714FA" w:rsidR="654DC2B8">
              <w:rPr>
                <w:rFonts w:ascii="Comic Sans MS" w:hAnsi="Comic Sans MS"/>
                <w:b w:val="0"/>
                <w:bCs w:val="0"/>
                <w:sz w:val="20"/>
                <w:szCs w:val="20"/>
                <w:u w:val="none"/>
              </w:rPr>
              <w:t>Write a postcard about a trip to Mecca.</w:t>
            </w:r>
          </w:p>
          <w:p w:rsidR="654DC2B8" w:rsidP="10B714FA" w:rsidRDefault="654DC2B8" w14:paraId="35BD553F" w14:textId="3D93FAC5">
            <w:pPr>
              <w:pStyle w:val="Normal"/>
              <w:spacing w:after="0"/>
              <w:rPr>
                <w:rFonts w:ascii="Comic Sans MS" w:hAnsi="Comic Sans MS"/>
                <w:b w:val="0"/>
                <w:bCs w:val="0"/>
                <w:sz w:val="20"/>
                <w:szCs w:val="20"/>
                <w:u w:val="none"/>
              </w:rPr>
            </w:pPr>
            <w:r w:rsidRPr="10B714FA" w:rsidR="654DC2B8">
              <w:rPr>
                <w:rFonts w:ascii="Comic Sans MS" w:hAnsi="Comic Sans MS"/>
                <w:b w:val="0"/>
                <w:bCs w:val="0"/>
                <w:sz w:val="20"/>
                <w:szCs w:val="20"/>
                <w:u w:val="none"/>
              </w:rPr>
              <w:t>Design and make a Muslim Prayer Mat.</w:t>
            </w:r>
          </w:p>
          <w:p w:rsidRPr="00641BFD" w:rsidR="00641BFD" w:rsidP="10B714FA" w:rsidRDefault="005944D4" w14:paraId="575EFB33" w14:textId="67539662">
            <w:pPr>
              <w:pStyle w:val="Normal"/>
              <w:spacing w:after="0"/>
              <w:rPr>
                <w:rFonts w:ascii="Comic Sans MS" w:hAnsi="Comic Sans MS"/>
                <w:b w:val="0"/>
                <w:bCs w:val="0"/>
                <w:sz w:val="20"/>
                <w:szCs w:val="20"/>
                <w:u w:val="none"/>
              </w:rPr>
            </w:pPr>
            <w:r w:rsidRPr="10B714FA" w:rsidR="654DC2B8">
              <w:rPr>
                <w:rFonts w:ascii="Comic Sans MS" w:hAnsi="Comic Sans MS"/>
                <w:b w:val="0"/>
                <w:bCs w:val="0"/>
                <w:sz w:val="20"/>
                <w:szCs w:val="20"/>
                <w:u w:val="none"/>
              </w:rPr>
              <w:t xml:space="preserve">Create a model of a Mosque. </w:t>
            </w:r>
            <w:hyperlink r:id="R45a6352715a8431d">
              <w:r w:rsidRPr="10B714FA" w:rsidR="654DC2B8">
                <w:rPr>
                  <w:rStyle w:val="Hyperlink"/>
                  <w:rFonts w:ascii="Comic Sans MS" w:hAnsi="Comic Sans MS"/>
                  <w:b w:val="0"/>
                  <w:bCs w:val="0"/>
                  <w:sz w:val="20"/>
                  <w:szCs w:val="20"/>
                  <w:u w:val="single"/>
                </w:rPr>
                <w:t>https://www.youtube.com/watch?v=GWi7plHFJI8</w:t>
              </w:r>
            </w:hyperlink>
            <w:r w:rsidRPr="10B714FA" w:rsidR="654DC2B8">
              <w:rPr>
                <w:rFonts w:ascii="Comic Sans MS" w:hAnsi="Comic Sans MS"/>
                <w:b w:val="0"/>
                <w:bCs w:val="0"/>
                <w:sz w:val="20"/>
                <w:szCs w:val="20"/>
                <w:u w:val="none"/>
              </w:rPr>
              <w:t xml:space="preserve"> </w:t>
            </w:r>
          </w:p>
          <w:p w:rsidRPr="00641BFD" w:rsidR="00641BFD" w:rsidP="10B714FA" w:rsidRDefault="005944D4" w14:paraId="1110FD6D" w14:textId="434A8126">
            <w:pPr>
              <w:pStyle w:val="Normal"/>
              <w:spacing w:after="0"/>
              <w:rPr>
                <w:rFonts w:ascii="Comic Sans MS" w:hAnsi="Comic Sans MS"/>
                <w:b w:val="0"/>
                <w:bCs w:val="0"/>
                <w:sz w:val="20"/>
                <w:szCs w:val="20"/>
                <w:u w:val="none"/>
              </w:rPr>
            </w:pPr>
            <w:r w:rsidRPr="10B714FA" w:rsidR="69691E7A">
              <w:rPr>
                <w:rFonts w:ascii="Comic Sans MS" w:hAnsi="Comic Sans MS"/>
                <w:b w:val="0"/>
                <w:bCs w:val="0"/>
                <w:sz w:val="20"/>
                <w:szCs w:val="20"/>
                <w:u w:val="none"/>
              </w:rPr>
              <w:t>Learn some words in Arabic.</w:t>
            </w:r>
          </w:p>
        </w:tc>
        <w:tc>
          <w:tcPr>
            <w:tcW w:w="595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P="09B5EE9F" w:rsidRDefault="00EF0858" w14:paraId="1110FD6F" w14:textId="2CDE9ED2">
            <w:pPr>
              <w:spacing w:after="0"/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</w:pPr>
            <w:r w:rsidRPr="09B5EE9F" w:rsidR="008E7C2B"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  <w:t xml:space="preserve">English </w:t>
            </w:r>
          </w:p>
          <w:p w:rsidR="008E7C2B" w:rsidP="10B714FA" w:rsidRDefault="008E7C2B" w14:paraId="4CEF73D3" w14:textId="4B806D40">
            <w:pPr>
              <w:spacing w:after="0"/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</w:pPr>
            <w:r w:rsidRPr="10B714FA" w:rsidR="008E7C2B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 xml:space="preserve">YR: </w:t>
            </w:r>
            <w:r w:rsidRPr="10B714FA" w:rsidR="5157255C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 xml:space="preserve"> </w:t>
            </w:r>
            <w:r w:rsidRPr="10B714FA" w:rsidR="16D59F90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 xml:space="preserve">Draw a picture of your own imaginary castle. What would you have in </w:t>
            </w:r>
            <w:r w:rsidRPr="10B714FA" w:rsidR="0BFC1E2D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>your castle</w:t>
            </w:r>
            <w:r w:rsidRPr="10B714FA" w:rsidR="16D59F90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>? Label your picture and write a simple sentence about your castle.</w:t>
            </w:r>
          </w:p>
          <w:p w:rsidR="16D59F90" w:rsidP="09B5EE9F" w:rsidRDefault="16D59F90" w14:paraId="178FED6A" w14:textId="3E02F252">
            <w:pPr>
              <w:pStyle w:val="Normal"/>
              <w:spacing w:after="0"/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</w:pPr>
            <w:r w:rsidRPr="09B5EE9F" w:rsidR="16D59F90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 xml:space="preserve">Phonics with Geraldine the Giraffe </w:t>
            </w:r>
            <w:hyperlink r:id="R853e8d1856e340c8">
              <w:r w:rsidRPr="09B5EE9F" w:rsidR="16D59F90">
                <w:rPr>
                  <w:rStyle w:val="Hyperlink"/>
                  <w:rFonts w:ascii="Comic Sans MS" w:hAnsi="Comic Sans MS"/>
                  <w:color w:val="0070C0"/>
                  <w:sz w:val="20"/>
                  <w:szCs w:val="20"/>
                </w:rPr>
                <w:t>https://www.youtube.com/channel/UC7sW4j8p7k9D_qRRMUsGqyw</w:t>
              </w:r>
            </w:hyperlink>
            <w:r w:rsidRPr="09B5EE9F" w:rsidR="16D59F90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</w:p>
          <w:p w:rsidR="16D59F90" w:rsidP="10B714FA" w:rsidRDefault="16D59F90" w14:paraId="092F47D7" w14:textId="6F749250">
            <w:pPr>
              <w:pStyle w:val="Normal"/>
              <w:spacing w:after="0"/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</w:pPr>
            <w:r w:rsidRPr="09B5EE9F" w:rsidR="16D59F90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>Practice forming letters using sand, paint, chalk, fl</w:t>
            </w:r>
            <w:r w:rsidRPr="09B5EE9F" w:rsidR="63FCB340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>our</w:t>
            </w:r>
            <w:r w:rsidRPr="09B5EE9F" w:rsidR="03BCB2E0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>-whatever you like!</w:t>
            </w:r>
          </w:p>
          <w:p w:rsidR="0167FC5D" w:rsidP="10B714FA" w:rsidRDefault="0167FC5D" w14:paraId="269E5006" w14:textId="05567CC6">
            <w:pPr>
              <w:pStyle w:val="Normal"/>
              <w:spacing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10B714FA" w:rsidR="0167FC5D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 xml:space="preserve">Make </w:t>
            </w:r>
            <w:r w:rsidRPr="10B714FA" w:rsidR="33C3E6E8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>alphabet cards and use them to make</w:t>
            </w:r>
            <w:r w:rsidRPr="10B714FA" w:rsidR="0167FC5D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 xml:space="preserve"> 3 letter words using the phase 2 letter sounds</w:t>
            </w:r>
            <w:r w:rsidRPr="10B714FA" w:rsidR="0167FC5D">
              <w:rPr>
                <w:rFonts w:ascii="Comic Sans MS" w:hAnsi="Comic Sans MS"/>
                <w:color w:val="auto"/>
                <w:sz w:val="20"/>
                <w:szCs w:val="20"/>
              </w:rPr>
              <w:t xml:space="preserve">. </w:t>
            </w:r>
            <w:r w:rsidRPr="10B714FA" w:rsidR="0167FC5D">
              <w:rPr>
                <w:rFonts w:ascii="Comic Sans MS" w:hAnsi="Comic Sans MS"/>
                <w:color w:val="0070C0"/>
                <w:sz w:val="20"/>
                <w:szCs w:val="20"/>
              </w:rPr>
              <w:t>.</w:t>
            </w:r>
            <w:hyperlink r:id="Re355668956bd4e9e">
              <w:r w:rsidRPr="10B714FA" w:rsidR="0167FC5D">
                <w:rPr>
                  <w:rStyle w:val="Hyperlink"/>
                  <w:rFonts w:ascii="Comic Sans MS" w:hAnsi="Comic Sans MS"/>
                  <w:color w:val="0070C0"/>
                  <w:sz w:val="20"/>
                  <w:szCs w:val="20"/>
                </w:rPr>
                <w:t>https://www.bbc.co.uk/bitesize/topics/zf2yf4j</w:t>
              </w:r>
            </w:hyperlink>
            <w:r w:rsidRPr="10B714FA" w:rsidR="0167FC5D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</w:p>
          <w:p w:rsidR="69DD5DB0" w:rsidP="10B714FA" w:rsidRDefault="69DD5DB0" w14:paraId="2859660C" w14:textId="4ADFF5EB">
            <w:pPr>
              <w:pStyle w:val="Normal"/>
              <w:spacing w:after="0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161B0638" w:rsidR="69DD5DB0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 xml:space="preserve">Help a Hedgehog phase 2 </w:t>
            </w:r>
            <w:hyperlink r:id="Ree961339611d47b0">
              <w:r w:rsidRPr="161B0638" w:rsidR="69DD5DB0">
                <w:rPr>
                  <w:rStyle w:val="Hyperlink"/>
                  <w:rFonts w:ascii="Comic Sans MS" w:hAnsi="Comic Sans MS"/>
                  <w:color w:val="0070C0"/>
                  <w:sz w:val="20"/>
                  <w:szCs w:val="20"/>
                </w:rPr>
                <w:t>https://www.ictgames.com/mobilePage/helpAHedgehog/index.html</w:t>
              </w:r>
            </w:hyperlink>
            <w:r w:rsidRPr="161B0638" w:rsidR="69DD5DB0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</w:p>
          <w:p w:rsidR="00EF0858" w:rsidP="161B0638" w:rsidRDefault="008E7C2B" w14:paraId="1110FD72" w14:textId="29A39466">
            <w:pPr>
              <w:spacing w:after="0"/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</w:pPr>
            <w:r w:rsidRPr="161B0638" w:rsidR="008E7C2B"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  <w:t>Y1 and Y2</w:t>
            </w:r>
            <w:r w:rsidRPr="161B0638" w:rsidR="6E7B0DD0"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  <w:t>- Castles Topic</w:t>
            </w:r>
          </w:p>
          <w:p w:rsidR="00EF0858" w:rsidP="161B0638" w:rsidRDefault="00EF0858" w14:paraId="05DE5176" w14:textId="6A7BFFD5">
            <w:pPr>
              <w:pStyle w:val="Normal"/>
              <w:spacing w:after="0" w:line="259" w:lineRule="auto"/>
            </w:pPr>
            <w:hyperlink r:id="R2c8c97ca05734bd8">
              <w:r w:rsidRPr="161B0638" w:rsidR="6E7B0DD0">
                <w:rPr>
                  <w:rStyle w:val="Hyperlink"/>
                  <w:rFonts w:ascii="Comic Sans MS" w:hAnsi="Comic Sans MS" w:eastAsia="Comic Sans MS" w:cs="Comic Sans MS"/>
                  <w:noProof w:val="0"/>
                  <w:sz w:val="20"/>
                  <w:szCs w:val="20"/>
                  <w:lang w:val="en-US"/>
                </w:rPr>
                <w:t>Castles | English Heritage (english-heritage.org.uk)</w:t>
              </w:r>
            </w:hyperlink>
          </w:p>
          <w:p w:rsidR="00EF0858" w:rsidP="161B0638" w:rsidRDefault="00EF0858" w14:paraId="357CFF91" w14:textId="6A09AF69">
            <w:pPr>
              <w:pStyle w:val="Normal"/>
              <w:spacing w:after="0" w:line="259" w:lineRule="auto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</w:pPr>
          </w:p>
          <w:p w:rsidR="00EF0858" w:rsidP="161B0638" w:rsidRDefault="00EF0858" w14:paraId="31911728" w14:textId="4ADC2026">
            <w:pPr>
              <w:spacing w:after="0" w:line="259" w:lineRule="auto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</w:pPr>
            <w:r w:rsidRPr="161B0638" w:rsidR="781D355C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  <w:t xml:space="preserve">Instructions- How to create a </w:t>
            </w:r>
            <w:r w:rsidRPr="161B0638" w:rsidR="600BEDD4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  <w:t>knight's</w:t>
            </w:r>
            <w:r w:rsidRPr="161B0638" w:rsidR="781D355C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  <w:t xml:space="preserve"> shield- </w:t>
            </w:r>
            <w:r w:rsidRPr="161B0638" w:rsidR="619DC4C4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  <w:t xml:space="preserve">explore </w:t>
            </w:r>
            <w:r w:rsidRPr="161B0638" w:rsidR="781D355C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  <w:t>Heraldry</w:t>
            </w:r>
          </w:p>
          <w:p w:rsidR="00EF0858" w:rsidP="161B0638" w:rsidRDefault="00EF0858" w14:paraId="518A4A46" w14:textId="5F786115">
            <w:pPr>
              <w:spacing w:after="0" w:line="259" w:lineRule="auto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</w:pPr>
            <w:hyperlink r:id="R14166789d7e04284">
              <w:r w:rsidRPr="161B0638" w:rsidR="781D355C">
                <w:rPr>
                  <w:rStyle w:val="Hyperlink"/>
                  <w:rFonts w:ascii="Comic Sans MS" w:hAnsi="Comic Sans MS" w:eastAsia="Comic Sans MS" w:cs="Comic Sans MS"/>
                  <w:strike w:val="0"/>
                  <w:dstrike w:val="0"/>
                  <w:noProof w:val="0"/>
                  <w:color w:val="0563C1"/>
                  <w:sz w:val="20"/>
                  <w:szCs w:val="20"/>
                  <w:u w:val="single"/>
                  <w:lang w:val="en-US"/>
                </w:rPr>
                <w:t>How to make a cardboard shield | English Heritage (english-heritage.org.uk)</w:t>
              </w:r>
            </w:hyperlink>
          </w:p>
          <w:p w:rsidR="00EF0858" w:rsidP="161B0638" w:rsidRDefault="00EF0858" w14:paraId="2EE16DE5" w14:textId="28703BA4">
            <w:pPr>
              <w:pStyle w:val="Normal"/>
              <w:spacing w:after="0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:rsidR="00EF0858" w:rsidP="161B0638" w:rsidRDefault="00EF0858" w14:paraId="49EAF194" w14:textId="7FB52519">
            <w:pPr>
              <w:spacing w:after="0" w:line="259" w:lineRule="auto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</w:pPr>
            <w:r w:rsidRPr="161B0638" w:rsidR="0FA4E3A6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  <w:t xml:space="preserve">Report Writing- </w:t>
            </w:r>
            <w:r w:rsidRPr="161B0638" w:rsidR="7D20258B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  <w:t>find out many facts as you can about a castle in the UK and write about it.</w:t>
            </w:r>
          </w:p>
          <w:p w:rsidR="00EF0858" w:rsidP="161B0638" w:rsidRDefault="00EF0858" w14:paraId="314731E8" w14:textId="01A60835">
            <w:pPr>
              <w:pStyle w:val="Normal"/>
              <w:spacing w:after="0" w:line="259" w:lineRule="auto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</w:pPr>
          </w:p>
          <w:p w:rsidR="00EF0858" w:rsidP="161B0638" w:rsidRDefault="00EF0858" w14:paraId="789EB48F" w14:textId="04A96117">
            <w:pPr>
              <w:pStyle w:val="Normal"/>
              <w:spacing w:after="0" w:line="259" w:lineRule="auto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</w:pPr>
            <w:r w:rsidRPr="161B0638" w:rsidR="0363D2B4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  <w:t xml:space="preserve">Write about/ </w:t>
            </w:r>
            <w:r w:rsidRPr="161B0638" w:rsidR="7D20258B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  <w:t xml:space="preserve">Create a PowerPoint about </w:t>
            </w:r>
            <w:r w:rsidRPr="161B0638" w:rsidR="0A7969C3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  <w:t>the legend of King Arthur</w:t>
            </w:r>
          </w:p>
          <w:p w:rsidR="00EF0858" w:rsidP="161B0638" w:rsidRDefault="00EF0858" w14:paraId="5AA764D2" w14:textId="5BBC9BFC">
            <w:pPr>
              <w:pStyle w:val="Normal"/>
              <w:spacing w:after="0" w:line="259" w:lineRule="auto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</w:pPr>
          </w:p>
          <w:p w:rsidR="00EF0858" w:rsidP="161B0638" w:rsidRDefault="00EF0858" w14:paraId="06896E56" w14:textId="33D7B72D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</w:pPr>
            <w:r w:rsidRPr="161B0638" w:rsidR="0FA4E3A6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  <w:t xml:space="preserve">Role play as attackers and defenders of castle. Come up with plan to defend/ conquer. </w:t>
            </w:r>
          </w:p>
          <w:p w:rsidR="00EF0858" w:rsidP="161B0638" w:rsidRDefault="00EF0858" w14:paraId="0B48589D" w14:textId="58E51729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</w:pPr>
          </w:p>
          <w:p w:rsidR="00EF0858" w:rsidP="161B0638" w:rsidRDefault="00EF0858" w14:paraId="1110FD73" w14:textId="45C28A15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</w:pPr>
            <w:r w:rsidRPr="161B0638" w:rsidR="11DED0D5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  <w:t>Build a castle and write a set of instructions.</w:t>
            </w:r>
          </w:p>
          <w:p w:rsidR="161B0638" w:rsidP="161B0638" w:rsidRDefault="161B0638" w14:paraId="283DE72E" w14:textId="1B9D9D36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</w:pPr>
          </w:p>
          <w:p w:rsidR="55A15B53" w:rsidP="161B0638" w:rsidRDefault="55A15B53" w14:paraId="79C9DDD5" w14:textId="11B6FA88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</w:pPr>
            <w:r w:rsidRPr="161B0638" w:rsidR="55A15B53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  <w:t>Write a story about a mysterious castle in a land far away.</w:t>
            </w:r>
          </w:p>
          <w:p w:rsidR="161B0638" w:rsidP="161B0638" w:rsidRDefault="161B0638" w14:paraId="5A470B97" w14:textId="30400BE5">
            <w:pPr>
              <w:pStyle w:val="Normal"/>
              <w:spacing w:after="0"/>
              <w:rPr>
                <w:rFonts w:ascii="Calibri" w:hAnsi="Calibri" w:eastAsia="Calibri" w:cs="Calibri"/>
                <w:noProof w:val="0"/>
                <w:sz w:val="16"/>
                <w:szCs w:val="16"/>
                <w:lang w:val="en-US"/>
              </w:rPr>
            </w:pPr>
          </w:p>
          <w:p w:rsidR="07000DBB" w:rsidP="331B8A89" w:rsidRDefault="07000DBB" w14:paraId="5688EF71" w14:textId="75438E1E">
            <w:pPr>
              <w:spacing w:after="0"/>
              <w:rPr>
                <w:rFonts w:ascii="Comic Sans MS" w:hAnsi="Comic Sans MS"/>
                <w:noProof w:val="0"/>
                <w:sz w:val="20"/>
                <w:szCs w:val="20"/>
                <w:lang w:val="en-GB"/>
              </w:rPr>
            </w:pPr>
          </w:p>
          <w:p w:rsidR="00EF0858" w:rsidRDefault="008E7C2B" w14:paraId="1110FD79" w14:textId="77777777">
            <w:pPr>
              <w:spacing w:after="0"/>
            </w:pPr>
            <w:r>
              <w:t>Reading Comprehension- read and answer questions</w:t>
            </w:r>
          </w:p>
          <w:p w:rsidR="00EF0858" w:rsidRDefault="008E7C2B" w14:paraId="1110FD7A" w14:textId="77777777">
            <w:pPr>
              <w:spacing w:after="0"/>
            </w:pPr>
            <w:hyperlink w:history="1" r:id="rId28">
              <w:r>
                <w:rPr>
                  <w:rStyle w:val="Hyperlink"/>
                </w:rPr>
                <w:t>https://www.twinkl.co.uk/resource/t2-e-3760-lks2-reading-comprehensions-bumper-resource-pack</w:t>
              </w:r>
            </w:hyperlink>
          </w:p>
          <w:p w:rsidR="00EF0858" w:rsidRDefault="00EF0858" w14:paraId="1110FD7B" w14:textId="77777777">
            <w:pPr>
              <w:spacing w:after="0"/>
            </w:pPr>
          </w:p>
          <w:p w:rsidR="00EF0858" w:rsidRDefault="008E7C2B" w14:paraId="1110FD7C" w14:textId="77777777">
            <w:pPr>
              <w:spacing w:after="0"/>
            </w:pPr>
            <w:r>
              <w:t>Grammar- explore and improve your grammar, you choose!</w:t>
            </w:r>
          </w:p>
          <w:p w:rsidR="00EF0858" w:rsidRDefault="008E7C2B" w14:paraId="1110FD7D" w14:textId="77777777">
            <w:pPr>
              <w:spacing w:after="0"/>
            </w:pPr>
            <w:hyperlink w:history="1" r:id="rId29">
              <w:r>
                <w:rPr>
                  <w:rStyle w:val="Hyperlink"/>
                </w:rPr>
                <w:t>https://www.bbc.co.uk/bitesize/topics/zrqqtfr</w:t>
              </w:r>
            </w:hyperlink>
          </w:p>
          <w:p w:rsidR="00EF0858" w:rsidRDefault="00EF0858" w14:paraId="1110FD7E" w14:textId="77777777">
            <w:pPr>
              <w:spacing w:after="0"/>
            </w:pPr>
          </w:p>
          <w:p w:rsidR="00EF0858" w:rsidRDefault="008E7C2B" w14:paraId="1110FD7F" w14:textId="77777777">
            <w:pPr>
              <w:spacing w:after="0"/>
            </w:pPr>
            <w:r>
              <w:t>Handwriting- improve your handwriting by selecting some of these guides.</w:t>
            </w:r>
          </w:p>
          <w:p w:rsidR="00EF0858" w:rsidRDefault="008E7C2B" w14:paraId="1110FD80" w14:textId="77777777">
            <w:pPr>
              <w:spacing w:after="0"/>
            </w:pPr>
            <w:hyperlink w:history="1" r:id="rId30">
              <w:r>
                <w:rPr>
                  <w:rStyle w:val="Hyperlink"/>
                </w:rPr>
                <w:t>https://www.bbc.co.uk/bitesize/topics/zgjj6sg</w:t>
              </w:r>
            </w:hyperlink>
          </w:p>
          <w:p w:rsidR="00EF0858" w:rsidRDefault="00EF0858" w14:paraId="1110FD81" w14:textId="77777777">
            <w:pPr>
              <w:spacing w:after="0"/>
            </w:pPr>
          </w:p>
          <w:p w:rsidR="00EF0858" w:rsidRDefault="00EF0858" w14:paraId="1110FD82" w14:textId="77777777">
            <w:pPr>
              <w:spacing w:after="0"/>
            </w:pPr>
          </w:p>
          <w:p w:rsidR="00EF0858" w:rsidRDefault="00EF0858" w14:paraId="1110FD83" w14:textId="77777777">
            <w:pPr>
              <w:spacing w:after="0"/>
            </w:pPr>
          </w:p>
          <w:p w:rsidR="00EF0858" w:rsidRDefault="00EF0858" w14:paraId="1110FD84" w14:textId="77777777">
            <w:pPr>
              <w:spacing w:after="0"/>
            </w:pPr>
          </w:p>
          <w:p w:rsidR="00A92B09" w:rsidP="5E8E2502" w:rsidRDefault="00A92B09" w14:paraId="1110FD85" w14:textId="2BF06446">
            <w:pPr>
              <w:pStyle w:val="Normal"/>
              <w:spacing w:after="0"/>
            </w:pPr>
          </w:p>
        </w:tc>
      </w:tr>
      <w:tr w:rsidR="00CA0DB9" w:rsidTr="161B0638" w14:paraId="1110FD94" w14:textId="77777777">
        <w:tblPrEx>
          <w:tblCellMar>
            <w:top w:w="0" w:type="dxa"/>
            <w:bottom w:w="0" w:type="dxa"/>
          </w:tblCellMar>
        </w:tblPrEx>
        <w:trPr>
          <w:trHeight w:val="3058"/>
        </w:trPr>
        <w:tc>
          <w:tcPr>
            <w:tcW w:w="4989" w:type="dxa"/>
            <w:vMerge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EF0858" w14:paraId="1110FD87" w14:textId="77777777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360" w:type="dxa"/>
            <w:tcBorders>
              <w:top w:val="single" w:color="000000" w:themeColor="text1" w:sz="4" w:space="0"/>
              <w:left w:val="single" w:color="auto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P="0710DD70" w:rsidRDefault="008E7C2B" w14:paraId="64D827F5" w14:textId="02E9A8BC">
            <w:pPr>
              <w:spacing w:after="0"/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</w:pPr>
            <w:r w:rsidRPr="161B0638" w:rsidR="008E7C2B">
              <w:rPr>
                <w:rFonts w:ascii="Comic Sans MS" w:hAnsi="Comic Sans MS"/>
                <w:b w:val="1"/>
                <w:bCs w:val="1"/>
                <w:sz w:val="20"/>
                <w:szCs w:val="20"/>
                <w:u w:val="none"/>
              </w:rPr>
              <w:t>Physical Education-</w:t>
            </w:r>
            <w:r w:rsidRPr="161B0638" w:rsidR="185A6D72">
              <w:rPr>
                <w:rFonts w:ascii="Comic Sans MS" w:hAnsi="Comic Sans MS"/>
                <w:b w:val="1"/>
                <w:bCs w:val="1"/>
                <w:sz w:val="20"/>
                <w:szCs w:val="20"/>
                <w:u w:val="none"/>
              </w:rPr>
              <w:t xml:space="preserve"> </w:t>
            </w:r>
            <w:r w:rsidRPr="161B0638" w:rsidR="185A6D72">
              <w:rPr>
                <w:rFonts w:ascii="Comic Sans MS" w:hAnsi="Comic Sans MS"/>
                <w:b w:val="0"/>
                <w:bCs w:val="0"/>
                <w:sz w:val="20"/>
                <w:szCs w:val="20"/>
                <w:u w:val="single"/>
              </w:rPr>
              <w:t>Castles Topic</w:t>
            </w:r>
          </w:p>
          <w:p w:rsidR="00EF0858" w:rsidP="161B0638" w:rsidRDefault="008E7C2B" w14:paraId="74AEE172" w14:textId="39426DB2">
            <w:pPr>
              <w:pStyle w:val="Normal"/>
              <w:spacing w:after="0"/>
              <w:rPr>
                <w:rFonts w:ascii="Comic Sans MS" w:hAnsi="Comic Sans MS"/>
                <w:b w:val="0"/>
                <w:bCs w:val="0"/>
                <w:sz w:val="20"/>
                <w:szCs w:val="20"/>
                <w:u w:val="none"/>
              </w:rPr>
            </w:pPr>
            <w:r w:rsidRPr="161B0638" w:rsidR="6D575AC0"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  <w:t xml:space="preserve"> </w:t>
            </w:r>
            <w:r w:rsidRPr="161B0638" w:rsidR="6D575AC0">
              <w:rPr>
                <w:rFonts w:ascii="Comic Sans MS" w:hAnsi="Comic Sans MS"/>
                <w:b w:val="0"/>
                <w:bCs w:val="0"/>
                <w:sz w:val="20"/>
                <w:szCs w:val="20"/>
                <w:u w:val="none"/>
              </w:rPr>
              <w:t>The Gaunlet Run- role play as a knight dodging cannonb</w:t>
            </w:r>
            <w:r w:rsidRPr="161B0638" w:rsidR="43CB0921">
              <w:rPr>
                <w:rFonts w:ascii="Comic Sans MS" w:hAnsi="Comic Sans MS"/>
                <w:b w:val="0"/>
                <w:bCs w:val="0"/>
                <w:sz w:val="20"/>
                <w:szCs w:val="20"/>
                <w:u w:val="none"/>
              </w:rPr>
              <w:t>alls</w:t>
            </w:r>
          </w:p>
          <w:p w:rsidR="00EF0858" w:rsidP="161B0638" w:rsidRDefault="008E7C2B" w14:paraId="28F78759" w14:textId="331E2C21">
            <w:pPr>
              <w:pStyle w:val="Normal"/>
              <w:spacing w:after="0"/>
              <w:rPr>
                <w:rFonts w:ascii="Comic Sans MS" w:hAnsi="Comic Sans MS"/>
                <w:b w:val="0"/>
                <w:bCs w:val="0"/>
                <w:sz w:val="20"/>
                <w:szCs w:val="20"/>
                <w:u w:val="none"/>
              </w:rPr>
            </w:pPr>
          </w:p>
          <w:p w:rsidR="00EF0858" w:rsidP="161B0638" w:rsidRDefault="008E7C2B" w14:paraId="430A9654" w14:textId="7B736020">
            <w:pPr>
              <w:pStyle w:val="Normal"/>
              <w:spacing w:after="0"/>
              <w:rPr>
                <w:rFonts w:ascii="Comic Sans MS" w:hAnsi="Comic Sans MS"/>
                <w:b w:val="0"/>
                <w:bCs w:val="0"/>
                <w:sz w:val="20"/>
                <w:szCs w:val="20"/>
                <w:u w:val="none"/>
              </w:rPr>
            </w:pPr>
            <w:r w:rsidRPr="161B0638" w:rsidR="70CDC965">
              <w:rPr>
                <w:rFonts w:ascii="Comic Sans MS" w:hAnsi="Comic Sans MS"/>
                <w:b w:val="0"/>
                <w:bCs w:val="0"/>
                <w:sz w:val="20"/>
                <w:szCs w:val="20"/>
                <w:u w:val="none"/>
              </w:rPr>
              <w:t>King of the Pin- t</w:t>
            </w:r>
            <w:r w:rsidRPr="161B0638" w:rsidR="43CB0921">
              <w:rPr>
                <w:rFonts w:ascii="Comic Sans MS" w:hAnsi="Comic Sans MS"/>
                <w:b w:val="0"/>
                <w:bCs w:val="0"/>
                <w:sz w:val="20"/>
                <w:szCs w:val="20"/>
                <w:u w:val="none"/>
              </w:rPr>
              <w:t>ry to knock over the enemies castle</w:t>
            </w:r>
          </w:p>
          <w:p w:rsidR="00EF0858" w:rsidP="07000DBB" w:rsidRDefault="008E7C2B" w14:paraId="1110FD92" w14:textId="19FFDB73">
            <w:pPr>
              <w:pStyle w:val="Normal"/>
              <w:spacing w:after="0"/>
            </w:pPr>
            <w:r w:rsidRPr="161B0638" w:rsidR="672154FE">
              <w:rPr>
                <w:rFonts w:ascii="Comic Sans MS" w:hAnsi="Comic Sans MS" w:eastAsia="Comic Sans MS" w:cs="Comic Sans MS"/>
                <w:noProof w:val="0"/>
                <w:color w:val="FFFFFF" w:themeColor="background1" w:themeTint="FF" w:themeShade="FF"/>
                <w:sz w:val="22"/>
                <w:szCs w:val="22"/>
                <w:lang w:val="en-GB"/>
              </w:rPr>
              <w:t>ights try to hit the enemy invaders with cannonballs. If they are caught they join a</w:t>
            </w:r>
            <w:hyperlink r:id="Rc9ed7bc88b9b452d">
              <w:r w:rsidRPr="161B0638" w:rsidR="672154FE">
                <w:rPr>
                  <w:rStyle w:val="Hyperlink"/>
                  <w:rFonts w:ascii="Comic Sans MS" w:hAnsi="Comic Sans MS" w:eastAsia="Comic Sans MS" w:cs="Comic Sans MS"/>
                  <w:noProof w:val="0"/>
                  <w:sz w:val="20"/>
                  <w:szCs w:val="20"/>
                  <w:lang w:val="en-GB"/>
                </w:rPr>
                <w:t>The PE Shed - Castles and Kings Topic</w:t>
              </w:r>
            </w:hyperlink>
          </w:p>
        </w:tc>
        <w:tc>
          <w:tcPr>
            <w:tcW w:w="5953" w:type="dxa"/>
            <w:vMerge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EF0858" w14:paraId="1110FD93" w14:textId="77777777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A0DB9" w:rsidTr="161B0638" w14:paraId="1110FD99" w14:textId="77777777">
        <w:tblPrEx>
          <w:tblCellMar>
            <w:top w:w="0" w:type="dxa"/>
            <w:bottom w:w="0" w:type="dxa"/>
          </w:tblCellMar>
        </w:tblPrEx>
        <w:trPr>
          <w:trHeight w:val="2205"/>
        </w:trPr>
        <w:tc>
          <w:tcPr>
            <w:tcW w:w="4989" w:type="dxa"/>
            <w:vMerge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EF0858" w14:paraId="1110FD95" w14:textId="77777777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360" w:type="dxa"/>
            <w:tcBorders>
              <w:top w:val="single" w:color="000000" w:themeColor="text1" w:sz="4" w:space="0"/>
              <w:left w:val="single" w:color="auto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8E7C2B" w14:paraId="1110FD96" w14:textId="6A798322">
            <w:pPr>
              <w:spacing w:after="120"/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</w:pPr>
            <w:r w:rsidRPr="10B714FA" w:rsidR="008E7C2B"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  <w:t>Art</w:t>
            </w:r>
          </w:p>
          <w:p w:rsidR="34FF2C25" w:rsidP="10B714FA" w:rsidRDefault="34FF2C25" w14:paraId="7E1A642B" w14:textId="72D03BF5">
            <w:pPr>
              <w:pStyle w:val="Normal"/>
              <w:spacing w:after="120"/>
              <w:rPr>
                <w:rFonts w:ascii="Comic Sans MS" w:hAnsi="Comic Sans MS"/>
                <w:b w:val="0"/>
                <w:bCs w:val="0"/>
                <w:sz w:val="20"/>
                <w:szCs w:val="20"/>
                <w:u w:val="none"/>
              </w:rPr>
            </w:pPr>
            <w:r w:rsidRPr="10B714FA" w:rsidR="34FF2C25">
              <w:rPr>
                <w:rFonts w:ascii="Comic Sans MS" w:hAnsi="Comic Sans MS"/>
                <w:b w:val="0"/>
                <w:bCs w:val="0"/>
                <w:sz w:val="20"/>
                <w:szCs w:val="20"/>
                <w:u w:val="none"/>
              </w:rPr>
              <w:t>Create your own version of Paul Klee’s Castle and Sun</w:t>
            </w:r>
            <w:r w:rsidRPr="10B714FA" w:rsidR="2A473785">
              <w:rPr>
                <w:rFonts w:ascii="Comic Sans MS" w:hAnsi="Comic Sans MS"/>
                <w:b w:val="0"/>
                <w:bCs w:val="0"/>
                <w:sz w:val="20"/>
                <w:szCs w:val="20"/>
                <w:u w:val="none"/>
              </w:rPr>
              <w:t>-use paint, collage, chalk, whatever you have. Explore the shapes needed to create a castle.</w:t>
            </w:r>
          </w:p>
          <w:p w:rsidR="2A473785" w:rsidP="10B714FA" w:rsidRDefault="2A473785" w14:paraId="3AC321B7" w14:textId="1CEBAAC5">
            <w:pPr>
              <w:pStyle w:val="Normal"/>
              <w:spacing w:after="120"/>
            </w:pPr>
            <w:r w:rsidR="2A473785">
              <w:drawing>
                <wp:inline wp14:editId="2857192B" wp14:anchorId="6AE54F4F">
                  <wp:extent cx="2505075" cy="2054000"/>
                  <wp:effectExtent l="0" t="0" r="0" b="0"/>
                  <wp:docPr id="69944785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c9b4c830d024ae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05075" cy="20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8D9" w:rsidP="5E8E2502" w:rsidRDefault="00B855DB" w14:paraId="1110FD97" w14:textId="791A1D70">
            <w:pPr>
              <w:pStyle w:val="Normal"/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953" w:type="dxa"/>
            <w:vMerge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EF0858" w14:paraId="1110FD98" w14:textId="77777777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A0DB9" w:rsidTr="161B0638" w14:paraId="1110FD9E" w14:textId="77777777">
        <w:tblPrEx>
          <w:tblCellMar>
            <w:top w:w="0" w:type="dxa"/>
            <w:bottom w:w="0" w:type="dxa"/>
          </w:tblCellMar>
        </w:tblPrEx>
        <w:trPr>
          <w:trHeight w:val="1830"/>
        </w:trPr>
        <w:tc>
          <w:tcPr>
            <w:tcW w:w="4989" w:type="dxa"/>
            <w:vMerge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EF0858" w14:paraId="1110FD9A" w14:textId="77777777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360" w:type="dxa"/>
            <w:tcBorders>
              <w:top w:val="single" w:color="000000" w:themeColor="text1" w:sz="4" w:space="0"/>
              <w:left w:val="single" w:color="auto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8E7C2B" w14:paraId="1110FD9B" w14:textId="77777777">
            <w:p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7A7B6C53" w:rsidR="008E7C2B"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  <w:t>Design and Technology</w:t>
            </w:r>
          </w:p>
          <w:p w:rsidR="009F2276" w:rsidP="7A7B6C53" w:rsidRDefault="009F2276" w14:paraId="159B1D4C" w14:textId="3161B242">
            <w:pPr>
              <w:rPr>
                <w:rFonts w:ascii="Comic Sans MS" w:hAnsi="Comic Sans MS"/>
                <w:sz w:val="20"/>
                <w:szCs w:val="20"/>
              </w:rPr>
            </w:pPr>
            <w:r w:rsidRPr="09B5EE9F" w:rsidR="48BB9113">
              <w:rPr>
                <w:rFonts w:ascii="Comic Sans MS" w:hAnsi="Comic Sans MS"/>
                <w:sz w:val="20"/>
                <w:szCs w:val="20"/>
              </w:rPr>
              <w:t>Practice some sewing techniques</w:t>
            </w:r>
            <w:r w:rsidRPr="09B5EE9F" w:rsidR="3F9EC512">
              <w:rPr>
                <w:rFonts w:ascii="Comic Sans MS" w:hAnsi="Comic Sans MS"/>
                <w:sz w:val="20"/>
                <w:szCs w:val="20"/>
              </w:rPr>
              <w:t>-</w:t>
            </w:r>
            <w:r w:rsidRPr="09B5EE9F" w:rsidR="284CED4B">
              <w:rPr>
                <w:rFonts w:ascii="Comic Sans MS" w:hAnsi="Comic Sans MS"/>
                <w:sz w:val="20"/>
                <w:szCs w:val="20"/>
              </w:rPr>
              <w:t>try some weaving or simple stitches. S</w:t>
            </w:r>
            <w:r w:rsidRPr="09B5EE9F" w:rsidR="3F9EC512">
              <w:rPr>
                <w:rFonts w:ascii="Comic Sans MS" w:hAnsi="Comic Sans MS"/>
                <w:sz w:val="20"/>
                <w:szCs w:val="20"/>
              </w:rPr>
              <w:t xml:space="preserve">end </w:t>
            </w:r>
            <w:r w:rsidRPr="09B5EE9F" w:rsidR="7E51378B">
              <w:rPr>
                <w:rFonts w:ascii="Comic Sans MS" w:hAnsi="Comic Sans MS"/>
                <w:sz w:val="20"/>
                <w:szCs w:val="20"/>
              </w:rPr>
              <w:t>in</w:t>
            </w:r>
            <w:r w:rsidRPr="09B5EE9F" w:rsidR="3F9EC512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9B5EE9F" w:rsidR="3F9EC512">
              <w:rPr>
                <w:rFonts w:ascii="Comic Sans MS" w:hAnsi="Comic Sans MS"/>
                <w:sz w:val="20"/>
                <w:szCs w:val="20"/>
              </w:rPr>
              <w:t xml:space="preserve">a picture of what you make! </w:t>
            </w:r>
            <w:r w:rsidRPr="09B5EE9F" w:rsidR="791D3164">
              <w:rPr>
                <w:rFonts w:ascii="Comic Sans MS" w:hAnsi="Comic Sans MS"/>
                <w:sz w:val="20"/>
                <w:szCs w:val="20"/>
              </w:rPr>
              <w:t>Here are some ideas:</w:t>
            </w:r>
          </w:p>
          <w:p w:rsidR="791D3164" w:rsidP="09B5EE9F" w:rsidRDefault="791D3164" w14:paraId="6305B86C" w14:textId="6271F094">
            <w:pPr>
              <w:pStyle w:val="Normal"/>
              <w:rPr>
                <w:rFonts w:ascii="Comic Sans MS" w:hAnsi="Comic Sans MS"/>
                <w:sz w:val="20"/>
                <w:szCs w:val="20"/>
              </w:rPr>
            </w:pPr>
            <w:hyperlink r:id="R172698bd28534c77">
              <w:r w:rsidRPr="09B5EE9F" w:rsidR="791D3164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https://www.activityvillage.co.uk/weaving</w:t>
              </w:r>
            </w:hyperlink>
            <w:r w:rsidRPr="09B5EE9F" w:rsidR="791D3164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791D3164" w:rsidP="09B5EE9F" w:rsidRDefault="791D3164" w14:paraId="4400E58A" w14:textId="74E1EFC9">
            <w:pPr>
              <w:pStyle w:val="Normal"/>
              <w:rPr>
                <w:rFonts w:ascii="Comic Sans MS" w:hAnsi="Comic Sans MS"/>
                <w:sz w:val="20"/>
                <w:szCs w:val="20"/>
              </w:rPr>
            </w:pPr>
            <w:hyperlink r:id="R1460eb47c1a54984">
              <w:r w:rsidRPr="09B5EE9F" w:rsidR="791D3164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https://www.activityvillage.co.uk/sewing-crafts</w:t>
              </w:r>
            </w:hyperlink>
            <w:r w:rsidRPr="09B5EE9F" w:rsidR="791D3164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10B714FA" w:rsidP="10B714FA" w:rsidRDefault="10B714FA" w14:paraId="7C0D4579" w14:textId="2D417B3C">
            <w:pPr>
              <w:pStyle w:val="Normal"/>
              <w:rPr>
                <w:rFonts w:ascii="Comic Sans MS" w:hAnsi="Comic Sans MS"/>
                <w:sz w:val="20"/>
                <w:szCs w:val="20"/>
              </w:rPr>
            </w:pPr>
          </w:p>
          <w:p w:rsidR="009F2276" w:rsidP="7A7B6C53" w:rsidRDefault="009F2276" w14:paraId="1110FD9C" w14:textId="6EA52ACB">
            <w:pPr>
              <w:pStyle w:val="Normal"/>
              <w:rPr>
                <w:rFonts w:ascii="Comic Sans MS" w:hAnsi="Comic Sans MS"/>
                <w:sz w:val="20"/>
                <w:szCs w:val="20"/>
              </w:rPr>
            </w:pPr>
            <w:r w:rsidRPr="10B714FA" w:rsidR="3F9EC512">
              <w:rPr>
                <w:rFonts w:ascii="Comic Sans MS" w:hAnsi="Comic Sans MS"/>
                <w:sz w:val="20"/>
                <w:szCs w:val="20"/>
              </w:rPr>
              <w:t>Build a model of a castle</w:t>
            </w:r>
            <w:r w:rsidRPr="10B714FA" w:rsidR="18B99DF0">
              <w:rPr>
                <w:rFonts w:ascii="Comic Sans MS" w:hAnsi="Comic Sans MS"/>
                <w:sz w:val="20"/>
                <w:szCs w:val="20"/>
              </w:rPr>
              <w:t>-Can you include a working drawbridge?</w:t>
            </w:r>
          </w:p>
        </w:tc>
        <w:tc>
          <w:tcPr>
            <w:tcW w:w="5953" w:type="dxa"/>
            <w:vMerge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EF0858" w14:paraId="1110FD9D" w14:textId="77777777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A0DB9" w:rsidTr="161B0638" w14:paraId="1110FDC6" w14:textId="77777777">
        <w:tblPrEx>
          <w:tblCellMar>
            <w:top w:w="0" w:type="dxa"/>
            <w:bottom w:w="0" w:type="dxa"/>
          </w:tblCellMar>
        </w:tblPrEx>
        <w:trPr>
          <w:trHeight w:val="983"/>
        </w:trPr>
        <w:tc>
          <w:tcPr>
            <w:tcW w:w="498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8E7C2B" w14:paraId="1110FD9F" w14:textId="77777777">
            <w:pPr>
              <w:spacing w:after="0"/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</w:pPr>
            <w:r w:rsidRPr="0710DD70" w:rsidR="008E7C2B"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  <w:t>Science</w:t>
            </w:r>
          </w:p>
          <w:p w:rsidR="00EF0858" w:rsidRDefault="00EF0858" w14:paraId="1110FDA0" w14:textId="77777777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  <w:p w:rsidR="7A7B6C53" w:rsidP="331B8A89" w:rsidRDefault="7A7B6C53" w14:paraId="0EB3ACA2" w14:textId="579D5E74">
            <w:pPr>
              <w:spacing w:after="0"/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</w:pPr>
            <w:r w:rsidRPr="10B714FA" w:rsidR="008E7C2B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 xml:space="preserve">YR: </w:t>
            </w:r>
            <w:r w:rsidRPr="10B714FA" w:rsidR="579DA2F4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>Build a castle. Can you make it strong enough that it won’t fall down?</w:t>
            </w:r>
            <w:r w:rsidRPr="10B714FA" w:rsidR="2A9E7E32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 xml:space="preserve"> Choose the best material</w:t>
            </w:r>
            <w:r w:rsidRPr="10B714FA" w:rsidR="00B35F65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>.</w:t>
            </w:r>
          </w:p>
          <w:p w:rsidR="00B35F65" w:rsidP="10B714FA" w:rsidRDefault="00B35F65" w14:paraId="1B831B39" w14:textId="6F44156F">
            <w:pPr>
              <w:pStyle w:val="Normal"/>
              <w:spacing w:after="0"/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</w:pPr>
            <w:r w:rsidRPr="10B714FA" w:rsidR="00B35F65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>Feely bag activity-see Y1 below.</w:t>
            </w:r>
          </w:p>
          <w:p w:rsidR="6C3643E2" w:rsidP="10B714FA" w:rsidRDefault="6C3643E2" w14:paraId="73B7B6F5" w14:textId="4EE49330">
            <w:pPr>
              <w:pStyle w:val="Normal"/>
              <w:spacing w:after="0"/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</w:pPr>
            <w:hyperlink r:id="R9eac3400438d4849">
              <w:r w:rsidRPr="10B714FA" w:rsidR="6C3643E2">
                <w:rPr>
                  <w:rStyle w:val="Hyperlink"/>
                  <w:rFonts w:ascii="Comic Sans MS" w:hAnsi="Comic Sans MS"/>
                  <w:color w:val="FFC000" w:themeColor="accent4" w:themeTint="FF" w:themeShade="FF"/>
                  <w:sz w:val="20"/>
                  <w:szCs w:val="20"/>
                </w:rPr>
                <w:t>https://www.twinkl.co.uk/resource/t-tp-396-materials-home-learning-challenges-reception-fs2</w:t>
              </w:r>
            </w:hyperlink>
            <w:r w:rsidRPr="10B714FA" w:rsidR="6C3643E2">
              <w:rPr>
                <w:rFonts w:ascii="Comic Sans MS" w:hAnsi="Comic Sans MS"/>
                <w:color w:val="FFC000" w:themeColor="accent4" w:themeTint="FF" w:themeShade="FF"/>
                <w:sz w:val="20"/>
                <w:szCs w:val="20"/>
              </w:rPr>
              <w:t xml:space="preserve"> </w:t>
            </w:r>
          </w:p>
          <w:p w:rsidR="7A7B6C53" w:rsidP="331B8A89" w:rsidRDefault="7A7B6C53" w14:paraId="48DF9205" w14:textId="5B47DC01">
            <w:pPr>
              <w:spacing w:after="0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10B714FA" w:rsidR="008E7C2B">
              <w:rPr>
                <w:rFonts w:ascii="Comic Sans MS" w:hAnsi="Comic Sans MS"/>
                <w:color w:val="00B050"/>
                <w:sz w:val="20"/>
                <w:szCs w:val="20"/>
              </w:rPr>
              <w:t xml:space="preserve">Y1: </w:t>
            </w:r>
            <w:r w:rsidRPr="10B714FA" w:rsidR="171024C5">
              <w:rPr>
                <w:rFonts w:ascii="Comic Sans MS" w:hAnsi="Comic Sans MS"/>
                <w:color w:val="00B050"/>
                <w:sz w:val="20"/>
                <w:szCs w:val="20"/>
              </w:rPr>
              <w:t>Materials</w:t>
            </w:r>
          </w:p>
          <w:p w:rsidR="69CF4A6F" w:rsidP="10B714FA" w:rsidRDefault="69CF4A6F" w14:paraId="2ACBCDBF" w14:textId="2514D8DD">
            <w:pPr>
              <w:pStyle w:val="Normal"/>
              <w:spacing w:after="0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10B714FA" w:rsidR="69CF4A6F">
              <w:rPr>
                <w:rFonts w:ascii="Comic Sans MS" w:hAnsi="Comic Sans MS"/>
                <w:color w:val="00B050"/>
                <w:sz w:val="20"/>
                <w:szCs w:val="20"/>
              </w:rPr>
              <w:t xml:space="preserve">Identify different materials around your bedroom. </w:t>
            </w:r>
            <w:r w:rsidRPr="10B714FA" w:rsidR="51E81C81">
              <w:rPr>
                <w:rFonts w:ascii="Comic Sans MS" w:hAnsi="Comic Sans MS"/>
                <w:color w:val="00B050"/>
                <w:sz w:val="20"/>
                <w:szCs w:val="20"/>
              </w:rPr>
              <w:t xml:space="preserve"> Create a feely bag with different objects-Can you describe what the objec</w:t>
            </w:r>
            <w:r w:rsidRPr="10B714FA" w:rsidR="18A899CE">
              <w:rPr>
                <w:rFonts w:ascii="Comic Sans MS" w:hAnsi="Comic Sans MS"/>
                <w:color w:val="00B050"/>
                <w:sz w:val="20"/>
                <w:szCs w:val="20"/>
              </w:rPr>
              <w:t>t feels like and see if you can guess the object.</w:t>
            </w:r>
          </w:p>
          <w:p w:rsidR="4040EFBB" w:rsidP="10B714FA" w:rsidRDefault="4040EFBB" w14:paraId="53B8A9F2" w14:textId="6EAD62C3">
            <w:pPr>
              <w:pStyle w:val="Normal"/>
              <w:spacing w:after="0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10B714FA" w:rsidR="4040EFBB">
              <w:rPr>
                <w:rFonts w:ascii="Comic Sans MS" w:hAnsi="Comic Sans MS"/>
                <w:color w:val="00B050"/>
                <w:sz w:val="20"/>
                <w:szCs w:val="20"/>
              </w:rPr>
              <w:t>Design a new coat-</w:t>
            </w:r>
            <w:r w:rsidRPr="10B714FA" w:rsidR="69CF4A6F">
              <w:rPr>
                <w:rFonts w:ascii="Comic Sans MS" w:hAnsi="Comic Sans MS"/>
                <w:color w:val="00B050"/>
                <w:sz w:val="20"/>
                <w:szCs w:val="20"/>
              </w:rPr>
              <w:t xml:space="preserve">Which material would be best </w:t>
            </w:r>
            <w:r w:rsidRPr="10B714FA" w:rsidR="69431872">
              <w:rPr>
                <w:rFonts w:ascii="Comic Sans MS" w:hAnsi="Comic Sans MS"/>
                <w:color w:val="00B050"/>
                <w:sz w:val="20"/>
                <w:szCs w:val="20"/>
              </w:rPr>
              <w:t>for a</w:t>
            </w:r>
            <w:r w:rsidRPr="10B714FA" w:rsidR="2148640B">
              <w:rPr>
                <w:rFonts w:ascii="Comic Sans MS" w:hAnsi="Comic Sans MS"/>
                <w:color w:val="00B050"/>
                <w:sz w:val="20"/>
                <w:szCs w:val="20"/>
              </w:rPr>
              <w:t xml:space="preserve"> new </w:t>
            </w:r>
            <w:r w:rsidRPr="10B714FA" w:rsidR="6975E843">
              <w:rPr>
                <w:rFonts w:ascii="Comic Sans MS" w:hAnsi="Comic Sans MS"/>
                <w:color w:val="00B050"/>
                <w:sz w:val="20"/>
                <w:szCs w:val="20"/>
              </w:rPr>
              <w:t xml:space="preserve">waterproof </w:t>
            </w:r>
            <w:r w:rsidRPr="10B714FA" w:rsidR="2148640B">
              <w:rPr>
                <w:rFonts w:ascii="Comic Sans MS" w:hAnsi="Comic Sans MS"/>
                <w:color w:val="00B050"/>
                <w:sz w:val="20"/>
                <w:szCs w:val="20"/>
              </w:rPr>
              <w:t>coat?</w:t>
            </w:r>
            <w:r w:rsidRPr="10B714FA" w:rsidR="37A2BC7E">
              <w:rPr>
                <w:rFonts w:ascii="Comic Sans MS" w:hAnsi="Comic Sans MS"/>
                <w:color w:val="00B050"/>
                <w:sz w:val="20"/>
                <w:szCs w:val="20"/>
              </w:rPr>
              <w:t xml:space="preserve"> Set up an investigation.</w:t>
            </w:r>
          </w:p>
          <w:p w:rsidR="2148640B" w:rsidP="10B714FA" w:rsidRDefault="2148640B" w14:paraId="09494B93" w14:textId="66911836">
            <w:pPr>
              <w:pStyle w:val="Normal"/>
              <w:spacing w:after="0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10B714FA" w:rsidR="2148640B">
              <w:rPr>
                <w:rFonts w:ascii="Comic Sans MS" w:hAnsi="Comic Sans MS"/>
                <w:color w:val="00B050"/>
                <w:sz w:val="20"/>
                <w:szCs w:val="20"/>
              </w:rPr>
              <w:t>Links for information and ideas for activities related to Materials:</w:t>
            </w:r>
          </w:p>
          <w:p w:rsidR="69CF4A6F" w:rsidP="10B714FA" w:rsidRDefault="69CF4A6F" w14:paraId="44FB80FE" w14:textId="20383317">
            <w:pPr>
              <w:pStyle w:val="Normal"/>
              <w:spacing w:after="0"/>
              <w:rPr>
                <w:rFonts w:ascii="Comic Sans MS" w:hAnsi="Comic Sans MS"/>
                <w:color w:val="00B050"/>
                <w:sz w:val="16"/>
                <w:szCs w:val="16"/>
              </w:rPr>
            </w:pPr>
            <w:hyperlink r:id="R5f0fb4b45cae4d4f">
              <w:r w:rsidRPr="10B714FA" w:rsidR="69CF4A6F">
                <w:rPr>
                  <w:rStyle w:val="Hyperlink"/>
                  <w:rFonts w:ascii="Comic Sans MS" w:hAnsi="Comic Sans MS"/>
                  <w:color w:val="00B050"/>
                  <w:sz w:val="18"/>
                  <w:szCs w:val="18"/>
                </w:rPr>
                <w:t>https://www.bbc.co.uk/bitesize/topics/zrssgk7</w:t>
              </w:r>
            </w:hyperlink>
            <w:r w:rsidRPr="10B714FA" w:rsidR="69CF4A6F">
              <w:rPr>
                <w:rFonts w:ascii="Comic Sans MS" w:hAnsi="Comic Sans MS"/>
                <w:color w:val="00B050"/>
                <w:sz w:val="18"/>
                <w:szCs w:val="18"/>
              </w:rPr>
              <w:t xml:space="preserve"> </w:t>
            </w:r>
          </w:p>
          <w:p w:rsidR="69CF4A6F" w:rsidP="10B714FA" w:rsidRDefault="69CF4A6F" w14:paraId="67C2BA1A" w14:textId="31C74E56">
            <w:pPr>
              <w:pStyle w:val="Normal"/>
              <w:spacing w:after="0"/>
              <w:rPr>
                <w:rFonts w:ascii="Comic Sans MS" w:hAnsi="Comic Sans MS"/>
                <w:color w:val="00B050"/>
                <w:sz w:val="16"/>
                <w:szCs w:val="16"/>
              </w:rPr>
            </w:pPr>
            <w:hyperlink r:id="R07a2111a80e84ac1">
              <w:r w:rsidRPr="10B714FA" w:rsidR="69CF4A6F">
                <w:rPr>
                  <w:rStyle w:val="Hyperlink"/>
                  <w:rFonts w:ascii="Comic Sans MS" w:hAnsi="Comic Sans MS"/>
                  <w:color w:val="00B050"/>
                  <w:sz w:val="18"/>
                  <w:szCs w:val="18"/>
                </w:rPr>
                <w:t>https://www.twinkl.co.uk/resource/tp-sc-034-planit-science-year-1-everyday-materials-unit-home-learning-tasks</w:t>
              </w:r>
            </w:hyperlink>
            <w:r w:rsidRPr="10B714FA" w:rsidR="69CF4A6F">
              <w:rPr>
                <w:rFonts w:ascii="Comic Sans MS" w:hAnsi="Comic Sans MS"/>
                <w:color w:val="00B050"/>
                <w:sz w:val="18"/>
                <w:szCs w:val="18"/>
              </w:rPr>
              <w:t xml:space="preserve"> </w:t>
            </w:r>
          </w:p>
          <w:p w:rsidR="171024C5" w:rsidP="10B714FA" w:rsidRDefault="171024C5" w14:paraId="451E4593" w14:textId="29B555A6">
            <w:pPr>
              <w:pStyle w:val="Normal"/>
              <w:spacing w:after="0"/>
              <w:rPr>
                <w:rFonts w:ascii="Comic Sans MS" w:hAnsi="Comic Sans MS"/>
                <w:color w:val="00B050"/>
                <w:sz w:val="16"/>
                <w:szCs w:val="16"/>
              </w:rPr>
            </w:pPr>
            <w:hyperlink r:id="Rad40231d94ee455e">
              <w:r w:rsidRPr="10B714FA" w:rsidR="171024C5">
                <w:rPr>
                  <w:rStyle w:val="Hyperlink"/>
                  <w:rFonts w:ascii="Comic Sans MS" w:hAnsi="Comic Sans MS"/>
                  <w:color w:val="00B050"/>
                  <w:sz w:val="18"/>
                  <w:szCs w:val="18"/>
                </w:rPr>
                <w:t>https://www.stem.org.uk/resources/community/collection/12725/year-1-everyday-materials</w:t>
              </w:r>
            </w:hyperlink>
            <w:r w:rsidRPr="10B714FA" w:rsidR="171024C5">
              <w:rPr>
                <w:rFonts w:ascii="Comic Sans MS" w:hAnsi="Comic Sans MS"/>
                <w:color w:val="00B050"/>
                <w:sz w:val="18"/>
                <w:szCs w:val="18"/>
              </w:rPr>
              <w:t xml:space="preserve"> </w:t>
            </w:r>
          </w:p>
          <w:p w:rsidR="00EF0858" w:rsidP="161B0638" w:rsidRDefault="00EF0858" w14:paraId="13B937E8" w14:textId="49749C15">
            <w:pPr>
              <w:pStyle w:val="Normal"/>
              <w:spacing w:after="0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FF0000"/>
                <w:sz w:val="18"/>
                <w:szCs w:val="18"/>
                <w:lang w:val="en-US"/>
              </w:rPr>
            </w:pPr>
            <w:r w:rsidRPr="161B0638" w:rsidR="008E7C2B">
              <w:rPr>
                <w:rFonts w:ascii="Comic Sans MS" w:hAnsi="Comic Sans MS"/>
                <w:color w:val="FF0000"/>
                <w:sz w:val="18"/>
                <w:szCs w:val="18"/>
              </w:rPr>
              <w:t>Y2:</w:t>
            </w:r>
            <w:r w:rsidRPr="161B0638" w:rsidR="008E7C2B">
              <w:rPr>
                <w:rFonts w:ascii="Comic Sans MS" w:hAnsi="Comic Sans MS"/>
                <w:color w:val="FF0000"/>
                <w:sz w:val="18"/>
                <w:szCs w:val="18"/>
              </w:rPr>
              <w:t xml:space="preserve"> </w:t>
            </w:r>
            <w:r w:rsidRPr="161B0638" w:rsidR="66E153B5">
              <w:rPr>
                <w:rFonts w:ascii="Comic Sans MS" w:hAnsi="Comic Sans MS"/>
                <w:color w:val="FF0000"/>
                <w:sz w:val="18"/>
                <w:szCs w:val="18"/>
              </w:rPr>
              <w:t>Materials</w:t>
            </w:r>
          </w:p>
          <w:p w:rsidR="00EF0858" w:rsidP="161B0638" w:rsidRDefault="00EF0858" w14:paraId="6D597B46" w14:textId="1254CF4A">
            <w:pPr>
              <w:spacing w:after="0" w:line="259" w:lineRule="auto"/>
              <w:rPr>
                <w:rFonts w:ascii="Calibri" w:hAnsi="Calibri" w:eastAsia="Calibri" w:cs="Calibri"/>
                <w:noProof w:val="0"/>
                <w:color w:val="FF0000"/>
                <w:sz w:val="20"/>
                <w:szCs w:val="20"/>
                <w:lang w:val="en-US"/>
              </w:rPr>
            </w:pPr>
            <w:r w:rsidRPr="161B0638" w:rsidR="66E153B5">
              <w:rPr>
                <w:rFonts w:ascii="Calibri" w:hAnsi="Calibri" w:eastAsia="Calibri" w:cs="Calibri"/>
                <w:noProof w:val="0"/>
                <w:color w:val="FF0000"/>
                <w:sz w:val="20"/>
                <w:szCs w:val="20"/>
                <w:lang w:val="en-US"/>
              </w:rPr>
              <w:t xml:space="preserve">Investigate modern materials and test: John Dunlop, Charles Macintosh and John McAdam. Where can you see these materials today? </w:t>
            </w:r>
            <w:r w:rsidRPr="161B0638" w:rsidR="0CF1CEAA">
              <w:rPr>
                <w:rFonts w:ascii="Calibri" w:hAnsi="Calibri" w:eastAsia="Calibri" w:cs="Calibri"/>
                <w:noProof w:val="0"/>
                <w:color w:val="FF0000"/>
                <w:sz w:val="20"/>
                <w:szCs w:val="20"/>
                <w:lang w:val="en-US"/>
              </w:rPr>
              <w:t xml:space="preserve">How are they suited to their purpose? </w:t>
            </w:r>
            <w:r w:rsidRPr="161B0638" w:rsidR="66E153B5">
              <w:rPr>
                <w:rFonts w:ascii="Calibri" w:hAnsi="Calibri" w:eastAsia="Calibri" w:cs="Calibri"/>
                <w:noProof w:val="0"/>
                <w:color w:val="FF0000"/>
                <w:sz w:val="20"/>
                <w:szCs w:val="20"/>
                <w:lang w:val="en-US"/>
              </w:rPr>
              <w:t>Photograph some examples and email them to school with some interestin</w:t>
            </w:r>
            <w:r w:rsidRPr="161B0638" w:rsidR="2B689D29">
              <w:rPr>
                <w:rFonts w:ascii="Calibri" w:hAnsi="Calibri" w:eastAsia="Calibri" w:cs="Calibri"/>
                <w:noProof w:val="0"/>
                <w:color w:val="FF0000"/>
                <w:sz w:val="20"/>
                <w:szCs w:val="20"/>
                <w:lang w:val="en-US"/>
              </w:rPr>
              <w:t>g facts.</w:t>
            </w:r>
          </w:p>
          <w:p w:rsidR="00EF0858" w:rsidP="161B0638" w:rsidRDefault="00EF0858" w14:paraId="5415FCD7" w14:textId="73FDA665">
            <w:pPr>
              <w:pStyle w:val="Normal"/>
              <w:spacing w:after="0" w:line="259" w:lineRule="auto"/>
              <w:rPr>
                <w:rFonts w:ascii="Calibri" w:hAnsi="Calibri" w:eastAsia="Calibri" w:cs="Calibri"/>
                <w:noProof w:val="0"/>
                <w:color w:val="FF0000"/>
                <w:sz w:val="20"/>
                <w:szCs w:val="20"/>
                <w:lang w:val="en-US"/>
              </w:rPr>
            </w:pPr>
          </w:p>
          <w:p w:rsidR="00EF0858" w:rsidP="161B0638" w:rsidRDefault="00EF0858" w14:paraId="0994FAF7" w14:textId="3EC9966C">
            <w:pPr>
              <w:spacing w:after="0" w:line="259" w:lineRule="auto"/>
              <w:rPr>
                <w:rFonts w:ascii="Calibri" w:hAnsi="Calibri" w:eastAsia="Calibri" w:cs="Calibri"/>
                <w:noProof w:val="0"/>
                <w:color w:val="FF0000"/>
                <w:sz w:val="20"/>
                <w:szCs w:val="20"/>
                <w:lang w:val="en-US"/>
              </w:rPr>
            </w:pPr>
            <w:r w:rsidRPr="161B0638" w:rsidR="2B689D29">
              <w:rPr>
                <w:rFonts w:ascii="Calibri" w:hAnsi="Calibri" w:eastAsia="Calibri" w:cs="Calibri"/>
                <w:noProof w:val="0"/>
                <w:color w:val="FF0000"/>
                <w:sz w:val="20"/>
                <w:szCs w:val="20"/>
                <w:lang w:val="en-US"/>
              </w:rPr>
              <w:t>Investigate a range of materials and their different uses</w:t>
            </w:r>
            <w:r w:rsidRPr="161B0638" w:rsidR="6C444142">
              <w:rPr>
                <w:rFonts w:ascii="Calibri" w:hAnsi="Calibri" w:eastAsia="Calibri" w:cs="Calibri"/>
                <w:noProof w:val="0"/>
                <w:color w:val="FF0000"/>
                <w:sz w:val="20"/>
                <w:szCs w:val="20"/>
                <w:lang w:val="en-US"/>
              </w:rPr>
              <w:t xml:space="preserve">: wood, metal, plastic, glass, brick, rock, paper and cardboard. Can these items be used for more than one </w:t>
            </w:r>
            <w:r w:rsidRPr="161B0638" w:rsidR="702ED7FA">
              <w:rPr>
                <w:rFonts w:ascii="Calibri" w:hAnsi="Calibri" w:eastAsia="Calibri" w:cs="Calibri"/>
                <w:noProof w:val="0"/>
                <w:color w:val="FF0000"/>
                <w:sz w:val="20"/>
                <w:szCs w:val="20"/>
                <w:lang w:val="en-US"/>
              </w:rPr>
              <w:t>purpose? Eg. Metal can be used to create cans, cars and lots of other items. What can the other materials be used for?</w:t>
            </w:r>
            <w:r w:rsidRPr="161B0638" w:rsidR="5B3B0844">
              <w:rPr>
                <w:rFonts w:ascii="Calibri" w:hAnsi="Calibri" w:eastAsia="Calibri" w:cs="Calibri"/>
                <w:noProof w:val="0"/>
                <w:color w:val="FF0000"/>
                <w:sz w:val="20"/>
                <w:szCs w:val="20"/>
                <w:lang w:val="en-US"/>
              </w:rPr>
              <w:t xml:space="preserve"> Classify the uses of different materials.</w:t>
            </w:r>
          </w:p>
          <w:p w:rsidR="00EF0858" w:rsidP="10B714FA" w:rsidRDefault="00EF0858" w14:paraId="5CFA45D5" w14:textId="1C530E86">
            <w:pPr>
              <w:pStyle w:val="Normal"/>
              <w:spacing w:after="0" w:line="259" w:lineRule="auto"/>
            </w:pPr>
            <w:hyperlink r:id="R80a24b00fc3e41f6">
              <w:r w:rsidRPr="161B0638" w:rsidR="5B3B0844">
                <w:rPr>
                  <w:rStyle w:val="Hyperlink"/>
                  <w:rFonts w:ascii="Calibri" w:hAnsi="Calibri" w:eastAsia="Calibri" w:cs="Calibri"/>
                  <w:noProof w:val="0"/>
                  <w:sz w:val="20"/>
                  <w:szCs w:val="20"/>
                  <w:lang w:val="en-US"/>
                </w:rPr>
                <w:t>Materials – Year 1-2 / P3-4 Science - This Term's Topics - Home Learning with BBC Bitesize - BBC Bitesize</w:t>
              </w:r>
            </w:hyperlink>
          </w:p>
          <w:p w:rsidR="00EF0858" w:rsidP="161B0638" w:rsidRDefault="00EF0858" w14:paraId="19AC2F85" w14:textId="50D06275">
            <w:pPr>
              <w:pStyle w:val="Normal"/>
              <w:spacing w:after="0" w:line="259" w:lineRule="auto"/>
              <w:rPr>
                <w:rFonts w:ascii="Calibri" w:hAnsi="Calibri" w:eastAsia="Calibri" w:cs="Calibri"/>
                <w:noProof w:val="0"/>
                <w:sz w:val="20"/>
                <w:szCs w:val="20"/>
                <w:lang w:val="en-US"/>
              </w:rPr>
            </w:pPr>
          </w:p>
          <w:p w:rsidR="00EF0858" w:rsidP="161B0638" w:rsidRDefault="00EF0858" w14:paraId="2B8C386D" w14:textId="4987009B">
            <w:pPr>
              <w:pStyle w:val="Normal"/>
              <w:spacing w:after="0" w:line="259" w:lineRule="auto"/>
              <w:rPr>
                <w:rFonts w:ascii="Comic Sans MS" w:hAnsi="Comic Sans MS" w:eastAsia="Comic Sans MS" w:cs="Comic Sans MS"/>
                <w:noProof w:val="0"/>
                <w:color w:val="FF0000"/>
                <w:sz w:val="20"/>
                <w:szCs w:val="20"/>
                <w:lang w:val="en-US"/>
              </w:rPr>
            </w:pPr>
            <w:r w:rsidRPr="161B0638" w:rsidR="5B3B0844">
              <w:rPr>
                <w:rFonts w:ascii="Comic Sans MS" w:hAnsi="Comic Sans MS" w:eastAsia="Comic Sans MS" w:cs="Comic Sans MS"/>
                <w:noProof w:val="0"/>
                <w:color w:val="FF0000"/>
                <w:sz w:val="20"/>
                <w:szCs w:val="20"/>
                <w:lang w:val="en-US"/>
              </w:rPr>
              <w:t xml:space="preserve">Design a castle, what materials will you need? Consider the properties of your chosen materials. Will they be up to the job of building a strong castle? Label </w:t>
            </w:r>
            <w:r w:rsidRPr="161B0638" w:rsidR="03B65721">
              <w:rPr>
                <w:rFonts w:ascii="Comic Sans MS" w:hAnsi="Comic Sans MS" w:eastAsia="Comic Sans MS" w:cs="Comic Sans MS"/>
                <w:noProof w:val="0"/>
                <w:color w:val="FF0000"/>
                <w:sz w:val="20"/>
                <w:szCs w:val="20"/>
                <w:lang w:val="en-US"/>
              </w:rPr>
              <w:t xml:space="preserve">the materials you have chosen for your castle and describe their properties eg. Hard </w:t>
            </w:r>
            <w:r w:rsidRPr="161B0638" w:rsidR="1B6D97E8">
              <w:rPr>
                <w:rFonts w:ascii="Comic Sans MS" w:hAnsi="Comic Sans MS" w:eastAsia="Comic Sans MS" w:cs="Comic Sans MS"/>
                <w:noProof w:val="0"/>
                <w:color w:val="FF0000"/>
                <w:sz w:val="20"/>
                <w:szCs w:val="20"/>
                <w:lang w:val="en-US"/>
              </w:rPr>
              <w:t>strong rock, strong metal etc. Remember t</w:t>
            </w:r>
            <w:r w:rsidRPr="161B0638" w:rsidR="12694659">
              <w:rPr>
                <w:rFonts w:ascii="Comic Sans MS" w:hAnsi="Comic Sans MS" w:eastAsia="Comic Sans MS" w:cs="Comic Sans MS"/>
                <w:noProof w:val="0"/>
                <w:color w:val="FF0000"/>
                <w:sz w:val="20"/>
                <w:szCs w:val="20"/>
                <w:lang w:val="en-US"/>
              </w:rPr>
              <w:t>o consider if some materials had been invented back then!</w:t>
            </w:r>
          </w:p>
          <w:p w:rsidR="00EF0858" w:rsidP="161B0638" w:rsidRDefault="00EF0858" w14:paraId="1910BF37" w14:textId="1810F78C">
            <w:pPr>
              <w:pStyle w:val="Normal"/>
              <w:spacing w:after="0" w:line="259" w:lineRule="auto"/>
              <w:rPr>
                <w:rFonts w:ascii="Calibri" w:hAnsi="Calibri" w:eastAsia="Calibri" w:cs="Calibri"/>
                <w:noProof w:val="0"/>
                <w:sz w:val="20"/>
                <w:szCs w:val="20"/>
                <w:lang w:val="en-US"/>
              </w:rPr>
            </w:pPr>
          </w:p>
          <w:p w:rsidR="00EF0858" w:rsidP="161B0638" w:rsidRDefault="00EF0858" w14:paraId="53F47339" w14:textId="43E2D05D">
            <w:pPr>
              <w:pStyle w:val="Normal"/>
              <w:spacing w:after="0" w:line="259" w:lineRule="auto"/>
              <w:rPr>
                <w:rFonts w:ascii="Calibri" w:hAnsi="Calibri" w:eastAsia="Calibri" w:cs="Calibri"/>
                <w:noProof w:val="0"/>
                <w:color w:val="FF0000"/>
                <w:sz w:val="16"/>
                <w:szCs w:val="16"/>
                <w:lang w:val="en-US"/>
              </w:rPr>
            </w:pPr>
          </w:p>
          <w:p w:rsidR="00EF0858" w:rsidP="161B0638" w:rsidRDefault="00EF0858" w14:paraId="1110FDAE" w14:textId="76BDABEB">
            <w:pPr>
              <w:pStyle w:val="Normal"/>
              <w:spacing w:after="0" w:line="259" w:lineRule="auto"/>
              <w:rPr>
                <w:rFonts w:ascii="Comic Sans MS" w:hAnsi="Comic Sans MS"/>
                <w:noProof w:val="0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5360" w:type="dxa"/>
            <w:tcBorders>
              <w:top w:val="single" w:color="000000" w:themeColor="text1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P="0710DD70" w:rsidRDefault="00EF0858" w14:paraId="03184182" w14:textId="760023D7">
            <w:pPr>
              <w:spacing w:after="0"/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</w:pPr>
            <w:r w:rsidRPr="161B0638" w:rsidR="008E7C2B"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  <w:t>Music-</w:t>
            </w:r>
            <w:r w:rsidRPr="161B0638" w:rsidR="0FD5F856"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  <w:t xml:space="preserve"> Medieval music</w:t>
            </w:r>
          </w:p>
          <w:p w:rsidR="161B0638" w:rsidP="161B0638" w:rsidRDefault="161B0638" w14:paraId="1BD533C4" w14:textId="30C1707D">
            <w:pPr>
              <w:pStyle w:val="Normal"/>
              <w:spacing w:after="0"/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</w:pPr>
          </w:p>
          <w:p w:rsidR="00EF0858" w:rsidP="0710DD70" w:rsidRDefault="00EF0858" w14:paraId="2F58955D" w14:textId="33BA2B77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</w:pPr>
            <w:r w:rsidRPr="161B0638" w:rsidR="00AB2153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  <w:t>Explore and listen to medieval music with a grown up.</w:t>
            </w:r>
          </w:p>
          <w:p w:rsidR="161B0638" w:rsidP="161B0638" w:rsidRDefault="161B0638" w14:paraId="120128AE" w14:textId="733D5012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</w:pPr>
          </w:p>
          <w:p w:rsidR="00AB2153" w:rsidP="161B0638" w:rsidRDefault="00AB2153" w14:paraId="619F20A2" w14:textId="0B033645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</w:pPr>
            <w:r w:rsidRPr="161B0638" w:rsidR="00AB2153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  <w:t>Draw a picture of a medieval instrument and label it. How does it sound? Is it like any modern instr</w:t>
            </w:r>
            <w:r w:rsidRPr="161B0638" w:rsidR="276F5468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  <w:t>uments that we have today?</w:t>
            </w:r>
          </w:p>
          <w:p w:rsidR="161B0638" w:rsidP="161B0638" w:rsidRDefault="161B0638" w14:paraId="5F44181F" w14:textId="56F0A532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</w:pPr>
          </w:p>
          <w:p w:rsidR="00AB2153" w:rsidP="161B0638" w:rsidRDefault="00AB2153" w14:paraId="12D5C46A" w14:textId="2EC2F45F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</w:pPr>
            <w:r w:rsidRPr="161B0638" w:rsidR="00AB2153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  <w:t>Practise and play your own medieval style music, record and share it with the class!</w:t>
            </w:r>
          </w:p>
          <w:p w:rsidR="00EF0858" w:rsidP="0710DD70" w:rsidRDefault="00EF0858" w14:paraId="1110FDB6" w14:textId="6B8B2FEF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</w:pPr>
          </w:p>
        </w:tc>
        <w:tc>
          <w:tcPr>
            <w:tcW w:w="595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6A4C" w:rsidRDefault="008C6A4C" w14:paraId="62A7C437" w14:textId="6BA92C7F">
            <w:pPr>
              <w:spacing w:after="120"/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</w:pPr>
            <w:r w:rsidRPr="10B714FA" w:rsidR="008E7C2B"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  <w:t>History</w:t>
            </w:r>
            <w:r w:rsidRPr="10B714FA" w:rsidR="008C6A4C"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  <w:t>-</w:t>
            </w:r>
          </w:p>
          <w:p w:rsidR="0952ADBF" w:rsidP="10B714FA" w:rsidRDefault="0952ADBF" w14:paraId="414C3006" w14:textId="142BC0D1">
            <w:pPr>
              <w:pStyle w:val="Normal"/>
              <w:spacing w:after="120"/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</w:pPr>
            <w:hyperlink r:id="Ra5be216a35ce42e9">
              <w:r w:rsidRPr="10B714FA" w:rsidR="0952ADBF">
                <w:rPr>
                  <w:rStyle w:val="Hyperlink"/>
                  <w:rFonts w:ascii="Comic Sans MS" w:hAnsi="Comic Sans MS"/>
                  <w:b w:val="1"/>
                  <w:bCs w:val="1"/>
                  <w:sz w:val="20"/>
                  <w:szCs w:val="20"/>
                  <w:u w:val="single"/>
                </w:rPr>
                <w:t>https://www.bbc.co.uk/bitesize/clips/zqr4d2p</w:t>
              </w:r>
            </w:hyperlink>
            <w:r w:rsidRPr="10B714FA" w:rsidR="0952ADBF"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  <w:t xml:space="preserve"> </w:t>
            </w:r>
          </w:p>
          <w:p w:rsidR="5E8E2502" w:rsidP="5E8E2502" w:rsidRDefault="5E8E2502" w14:paraId="34EF57D2" w14:textId="36EA9CEE">
            <w:pPr>
              <w:pStyle w:val="Normal"/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10B714FA" w:rsidR="41FFC536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Research a castle of the UK. </w:t>
            </w:r>
            <w:r w:rsidRPr="10B714FA" w:rsidR="0952ADBF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Create a visitor guide for a Castle. </w:t>
            </w:r>
            <w:r w:rsidRPr="10B714FA" w:rsidR="7DFCADE4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Find out about the history of the Castle. </w:t>
            </w:r>
            <w:r w:rsidRPr="10B714FA" w:rsidR="0952ADBF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Can you include </w:t>
            </w:r>
            <w:r w:rsidRPr="10B714FA" w:rsidR="52A1C552">
              <w:rPr>
                <w:rFonts w:ascii="Comic Sans MS" w:hAnsi="Comic Sans MS" w:eastAsia="Comic Sans MS" w:cs="Comic Sans MS"/>
                <w:sz w:val="20"/>
                <w:szCs w:val="20"/>
              </w:rPr>
              <w:t>infor</w:t>
            </w:r>
            <w:r w:rsidRPr="10B714FA" w:rsidR="72B38E5D">
              <w:rPr>
                <w:rFonts w:ascii="Comic Sans MS" w:hAnsi="Comic Sans MS" w:eastAsia="Comic Sans MS" w:cs="Comic Sans MS"/>
                <w:sz w:val="20"/>
                <w:szCs w:val="20"/>
              </w:rPr>
              <w:t>mation such as</w:t>
            </w:r>
            <w:r w:rsidRPr="10B714FA" w:rsidR="23646AEB">
              <w:rPr>
                <w:rFonts w:ascii="Comic Sans MS" w:hAnsi="Comic Sans MS" w:eastAsia="Comic Sans MS" w:cs="Comic Sans MS"/>
                <w:sz w:val="20"/>
                <w:szCs w:val="20"/>
              </w:rPr>
              <w:t>:</w:t>
            </w:r>
          </w:p>
          <w:p w:rsidRPr="00B855DB" w:rsidR="00A92B09" w:rsidP="10B714FA" w:rsidRDefault="00A92B09" w14:paraId="6F033FD4" w14:textId="72356E20">
            <w:pPr>
              <w:pStyle w:val="Normal"/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10B714FA" w:rsidR="72B38E5D">
              <w:rPr>
                <w:rFonts w:ascii="Comic Sans MS" w:hAnsi="Comic Sans MS" w:eastAsia="Comic Sans MS" w:cs="Comic Sans MS"/>
                <w:sz w:val="20"/>
                <w:szCs w:val="20"/>
              </w:rPr>
              <w:t>-When it was built?</w:t>
            </w:r>
          </w:p>
          <w:p w:rsidRPr="00B855DB" w:rsidR="00A92B09" w:rsidP="10B714FA" w:rsidRDefault="00A92B09" w14:paraId="40A1EDA2" w14:textId="1D6FC7A8">
            <w:pPr>
              <w:pStyle w:val="Normal"/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25504BAB" w:rsidR="113AC236">
              <w:rPr>
                <w:rFonts w:ascii="Comic Sans MS" w:hAnsi="Comic Sans MS" w:eastAsia="Comic Sans MS" w:cs="Comic Sans MS"/>
                <w:sz w:val="20"/>
                <w:szCs w:val="20"/>
              </w:rPr>
              <w:t>-Who lived there?</w:t>
            </w:r>
          </w:p>
          <w:p w:rsidR="6453B529" w:rsidP="25504BAB" w:rsidRDefault="6453B529" w14:paraId="5476A2B6" w14:textId="3726CF83">
            <w:pPr>
              <w:pStyle w:val="Normal"/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25504BAB" w:rsidR="6453B529">
              <w:rPr>
                <w:rFonts w:ascii="Comic Sans MS" w:hAnsi="Comic Sans MS" w:eastAsia="Comic Sans MS" w:cs="Comic Sans MS"/>
                <w:sz w:val="20"/>
                <w:szCs w:val="20"/>
              </w:rPr>
              <w:t>-What type of castle is it?</w:t>
            </w:r>
          </w:p>
          <w:p w:rsidRPr="00B855DB" w:rsidR="00A92B09" w:rsidP="10B714FA" w:rsidRDefault="00A92B09" w14:paraId="79A2C7B4" w14:textId="4C8F1EA8">
            <w:pPr>
              <w:pStyle w:val="Normal"/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10B714FA" w:rsidR="113AC236">
              <w:rPr>
                <w:rFonts w:ascii="Comic Sans MS" w:hAnsi="Comic Sans MS" w:eastAsia="Comic Sans MS" w:cs="Comic Sans MS"/>
                <w:sz w:val="20"/>
                <w:szCs w:val="20"/>
              </w:rPr>
              <w:t>-What are the key features?</w:t>
            </w:r>
          </w:p>
          <w:p w:rsidRPr="00B855DB" w:rsidR="00A92B09" w:rsidP="10B714FA" w:rsidRDefault="00A92B09" w14:paraId="2D87A7B2" w14:textId="1E164A15">
            <w:pPr>
              <w:pStyle w:val="Normal"/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</w:p>
          <w:p w:rsidRPr="00B855DB" w:rsidR="00A92B09" w:rsidP="10B714FA" w:rsidRDefault="00A92B09" w14:paraId="4F68E075" w14:textId="4DBAC2C9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10B714FA" w:rsidR="65E0B1A0">
              <w:rPr>
                <w:rFonts w:ascii="Comic Sans MS" w:hAnsi="Comic Sans MS" w:eastAsia="Comic Sans MS" w:cs="Comic Sans MS"/>
                <w:sz w:val="20"/>
                <w:szCs w:val="20"/>
              </w:rPr>
              <w:t>Links for information and ideas for activities related to Castles:</w:t>
            </w:r>
          </w:p>
          <w:p w:rsidRPr="00B855DB" w:rsidR="00A92B09" w:rsidP="10B714FA" w:rsidRDefault="00A92B09" w14:paraId="69E67224" w14:textId="13C0358D">
            <w:pPr>
              <w:pStyle w:val="Normal"/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hyperlink r:id="Re4a4426b12234dc8">
              <w:r w:rsidRPr="10B714FA" w:rsidR="74DFE1E3">
                <w:rPr>
                  <w:rStyle w:val="Hyperlink"/>
                  <w:rFonts w:ascii="Comic Sans MS" w:hAnsi="Comic Sans MS" w:eastAsia="Comic Sans MS" w:cs="Comic Sans MS"/>
                  <w:sz w:val="20"/>
                  <w:szCs w:val="20"/>
                </w:rPr>
                <w:t>https://www.theschoolrun.com/homework-help/castles</w:t>
              </w:r>
            </w:hyperlink>
            <w:r w:rsidRPr="10B714FA" w:rsidR="74DFE1E3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</w:t>
            </w:r>
          </w:p>
          <w:p w:rsidRPr="00B855DB" w:rsidR="00A92B09" w:rsidP="10B714FA" w:rsidRDefault="00A92B09" w14:paraId="1F90B953" w14:textId="469B7236">
            <w:pPr>
              <w:pStyle w:val="Normal"/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hyperlink r:id="R833d3bf764974afb">
              <w:r w:rsidRPr="10B714FA" w:rsidR="74DFE1E3">
                <w:rPr>
                  <w:rStyle w:val="Hyperlink"/>
                  <w:rFonts w:ascii="Comic Sans MS" w:hAnsi="Comic Sans MS" w:eastAsia="Comic Sans MS" w:cs="Comic Sans MS"/>
                  <w:sz w:val="20"/>
                  <w:szCs w:val="20"/>
                </w:rPr>
                <w:t>https://downloads.bbc.co.uk/history/handsonhistory/HOH_Castle_activities.pdf</w:t>
              </w:r>
            </w:hyperlink>
            <w:r w:rsidRPr="10B714FA" w:rsidR="74DFE1E3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</w:t>
            </w:r>
          </w:p>
          <w:p w:rsidRPr="00B855DB" w:rsidR="00A92B09" w:rsidP="769C2BA3" w:rsidRDefault="00A92B09" w14:paraId="2DEEB1F7" w14:textId="37F8C665">
            <w:pPr>
              <w:pStyle w:val="Normal"/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hyperlink r:id="Rc34f3c85bf5542b3">
              <w:r w:rsidRPr="769C2BA3" w:rsidR="2435EC17">
                <w:rPr>
                  <w:rStyle w:val="Hyperlink"/>
                  <w:rFonts w:ascii="Comic Sans MS" w:hAnsi="Comic Sans MS" w:eastAsia="Comic Sans MS" w:cs="Comic Sans MS"/>
                  <w:sz w:val="20"/>
                  <w:szCs w:val="20"/>
                </w:rPr>
                <w:t>https://www.twinkl.co.uk/blog/twinkl-topic-homework-help-castles</w:t>
              </w:r>
            </w:hyperlink>
            <w:r w:rsidRPr="769C2BA3" w:rsidR="2435EC17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</w:t>
            </w:r>
          </w:p>
          <w:p w:rsidRPr="00B855DB" w:rsidR="00A92B09" w:rsidP="161B0638" w:rsidRDefault="00A92B09" w14:paraId="57542B5D" w14:textId="639919BF">
            <w:pPr>
              <w:pStyle w:val="Normal"/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hyperlink r:id="Rd10086d60ca642d6">
              <w:r w:rsidRPr="161B0638" w:rsidR="18CA8FDD">
                <w:rPr>
                  <w:rStyle w:val="Hyperlink"/>
                  <w:rFonts w:ascii="Comic Sans MS" w:hAnsi="Comic Sans MS" w:eastAsia="Comic Sans MS" w:cs="Comic Sans MS"/>
                  <w:sz w:val="20"/>
                  <w:szCs w:val="20"/>
                </w:rPr>
                <w:t>https://junipereducation.org/castles/</w:t>
              </w:r>
            </w:hyperlink>
            <w:r w:rsidRPr="161B0638" w:rsidR="18CA8FDD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</w:t>
            </w:r>
          </w:p>
          <w:p w:rsidRPr="00B855DB" w:rsidR="00A92B09" w:rsidP="161B0638" w:rsidRDefault="00A92B09" w14:paraId="274C5644" w14:textId="539E6FDF">
            <w:pPr>
              <w:pStyle w:val="Normal"/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</w:p>
          <w:p w:rsidRPr="00B855DB" w:rsidR="00A92B09" w:rsidP="161B0638" w:rsidRDefault="00A92B09" w14:paraId="6C60E3F1" w14:textId="1CD25400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19"/>
                <w:szCs w:val="19"/>
                <w:lang w:val="en-GB"/>
              </w:rPr>
            </w:pPr>
            <w:r w:rsidRPr="161B0638" w:rsidR="22100E11">
              <w:rPr>
                <w:rFonts w:ascii="Comic Sans MS" w:hAnsi="Comic Sans MS" w:eastAsia="Comic Sans MS" w:cs="Comic Sans MS"/>
                <w:noProof w:val="0"/>
                <w:sz w:val="19"/>
                <w:szCs w:val="19"/>
                <w:lang w:val="en-GB"/>
              </w:rPr>
              <w:t>Choose a castle</w:t>
            </w:r>
            <w:r w:rsidRPr="161B0638" w:rsidR="0C6FB48F">
              <w:rPr>
                <w:rFonts w:ascii="Comic Sans MS" w:hAnsi="Comic Sans MS" w:eastAsia="Comic Sans MS" w:cs="Comic Sans MS"/>
                <w:noProof w:val="0"/>
                <w:sz w:val="19"/>
                <w:szCs w:val="19"/>
                <w:lang w:val="en-GB"/>
              </w:rPr>
              <w:t xml:space="preserve">, </w:t>
            </w:r>
            <w:r w:rsidRPr="161B0638" w:rsidR="22100E11">
              <w:rPr>
                <w:rFonts w:ascii="Comic Sans MS" w:hAnsi="Comic Sans MS" w:eastAsia="Comic Sans MS" w:cs="Comic Sans MS"/>
                <w:noProof w:val="0"/>
                <w:sz w:val="19"/>
                <w:szCs w:val="19"/>
                <w:lang w:val="en-GB"/>
              </w:rPr>
              <w:t>create a timeline of when it was built and</w:t>
            </w:r>
            <w:r w:rsidRPr="161B0638" w:rsidR="04541C74">
              <w:rPr>
                <w:rFonts w:ascii="Comic Sans MS" w:hAnsi="Comic Sans MS" w:eastAsia="Comic Sans MS" w:cs="Comic Sans MS"/>
                <w:noProof w:val="0"/>
                <w:sz w:val="19"/>
                <w:szCs w:val="19"/>
                <w:lang w:val="en-GB"/>
              </w:rPr>
              <w:t xml:space="preserve"> add some</w:t>
            </w:r>
            <w:r w:rsidRPr="161B0638" w:rsidR="22100E11">
              <w:rPr>
                <w:rFonts w:ascii="Comic Sans MS" w:hAnsi="Comic Sans MS" w:eastAsia="Comic Sans MS" w:cs="Comic Sans MS"/>
                <w:noProof w:val="0"/>
                <w:sz w:val="19"/>
                <w:szCs w:val="19"/>
                <w:lang w:val="en-GB"/>
              </w:rPr>
              <w:t xml:space="preserve"> </w:t>
            </w:r>
            <w:r w:rsidRPr="161B0638" w:rsidR="6E7636CB">
              <w:rPr>
                <w:rFonts w:ascii="Comic Sans MS" w:hAnsi="Comic Sans MS" w:eastAsia="Comic Sans MS" w:cs="Comic Sans MS"/>
                <w:noProof w:val="0"/>
                <w:sz w:val="19"/>
                <w:szCs w:val="19"/>
                <w:lang w:val="en-GB"/>
              </w:rPr>
              <w:t>interesting</w:t>
            </w:r>
            <w:r w:rsidRPr="161B0638" w:rsidR="22100E11">
              <w:rPr>
                <w:rFonts w:ascii="Comic Sans MS" w:hAnsi="Comic Sans MS" w:eastAsia="Comic Sans MS" w:cs="Comic Sans MS"/>
                <w:noProof w:val="0"/>
                <w:sz w:val="19"/>
                <w:szCs w:val="19"/>
                <w:lang w:val="en-GB"/>
              </w:rPr>
              <w:t xml:space="preserve"> facts about </w:t>
            </w:r>
            <w:proofErr w:type="gramStart"/>
            <w:r w:rsidRPr="161B0638" w:rsidR="22100E11">
              <w:rPr>
                <w:rFonts w:ascii="Comic Sans MS" w:hAnsi="Comic Sans MS" w:eastAsia="Comic Sans MS" w:cs="Comic Sans MS"/>
                <w:noProof w:val="0"/>
                <w:sz w:val="19"/>
                <w:szCs w:val="19"/>
                <w:lang w:val="en-GB"/>
              </w:rPr>
              <w:t>it’s</w:t>
            </w:r>
            <w:proofErr w:type="gramEnd"/>
            <w:r w:rsidRPr="161B0638" w:rsidR="22100E11">
              <w:rPr>
                <w:rFonts w:ascii="Comic Sans MS" w:hAnsi="Comic Sans MS" w:eastAsia="Comic Sans MS" w:cs="Comic Sans MS"/>
                <w:noProof w:val="0"/>
                <w:sz w:val="19"/>
                <w:szCs w:val="19"/>
                <w:lang w:val="en-GB"/>
              </w:rPr>
              <w:t xml:space="preserve"> history.</w:t>
            </w:r>
          </w:p>
          <w:p w:rsidRPr="00B855DB" w:rsidR="00A92B09" w:rsidP="161B0638" w:rsidRDefault="00A92B09" w14:paraId="0455AB0E" w14:textId="12776837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19"/>
                <w:szCs w:val="19"/>
                <w:lang w:val="en-GB"/>
              </w:rPr>
            </w:pPr>
          </w:p>
          <w:p w:rsidRPr="00B855DB" w:rsidR="00A92B09" w:rsidP="161B0638" w:rsidRDefault="00A92B09" w14:paraId="466F9A8D" w14:textId="198447F4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19"/>
                <w:szCs w:val="19"/>
                <w:lang w:val="en-GB"/>
              </w:rPr>
            </w:pPr>
            <w:r w:rsidRPr="161B0638" w:rsidR="3F978DC4">
              <w:rPr>
                <w:rFonts w:ascii="Comic Sans MS" w:hAnsi="Comic Sans MS" w:eastAsia="Comic Sans MS" w:cs="Comic Sans MS"/>
                <w:noProof w:val="0"/>
                <w:sz w:val="19"/>
                <w:szCs w:val="19"/>
                <w:lang w:val="en-GB"/>
              </w:rPr>
              <w:t>What was hygiene like in a castle?</w:t>
            </w:r>
          </w:p>
          <w:p w:rsidRPr="00B855DB" w:rsidR="00A92B09" w:rsidP="10B714FA" w:rsidRDefault="00A92B09" w14:paraId="5411DE00" w14:textId="0EE5E569">
            <w:pPr>
              <w:pStyle w:val="Normal"/>
              <w:spacing w:after="0"/>
            </w:pPr>
            <w:hyperlink r:id="R029f6dde1ab94c77">
              <w:r w:rsidRPr="161B0638" w:rsidR="3F978DC4">
                <w:rPr>
                  <w:rStyle w:val="Hyperlink"/>
                  <w:rFonts w:ascii="Comic Sans MS" w:hAnsi="Comic Sans MS" w:eastAsia="Comic Sans MS" w:cs="Comic Sans MS"/>
                  <w:noProof w:val="0"/>
                  <w:sz w:val="19"/>
                  <w:szCs w:val="19"/>
                  <w:lang w:val="en-GB"/>
                </w:rPr>
                <w:t>Health and hygiene in a castle - BBC Bitesize</w:t>
              </w:r>
            </w:hyperlink>
          </w:p>
          <w:p w:rsidRPr="00B855DB" w:rsidR="00A92B09" w:rsidP="161B0638" w:rsidRDefault="00A92B09" w14:paraId="303A2BCD" w14:textId="089895DB">
            <w:pPr>
              <w:pStyle w:val="Normal"/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</w:p>
          <w:p w:rsidRPr="00B855DB" w:rsidR="00A92B09" w:rsidP="10B714FA" w:rsidRDefault="00A92B09" w14:paraId="1110FDC5" w14:textId="55DE7941">
            <w:pPr>
              <w:pStyle w:val="Normal"/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</w:p>
        </w:tc>
      </w:tr>
      <w:tr w:rsidR="00CA0DB9" w:rsidTr="161B0638" w14:paraId="1110FDD4" w14:textId="77777777">
        <w:tblPrEx>
          <w:tblCellMar>
            <w:top w:w="0" w:type="dxa"/>
            <w:bottom w:w="0" w:type="dxa"/>
          </w:tblCellMar>
        </w:tblPrEx>
        <w:trPr>
          <w:trHeight w:val="1545"/>
        </w:trPr>
        <w:tc>
          <w:tcPr>
            <w:tcW w:w="4989" w:type="dxa"/>
            <w:vMerge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EF0858" w14:paraId="1110FDC7" w14:textId="77777777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P="161B0638" w:rsidRDefault="00EF0858" w14:paraId="4FEB9052" w14:textId="76290D5C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161B0638" w:rsidR="008E7C2B"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  <w:t>Computing</w:t>
            </w:r>
            <w:r w:rsidRPr="161B0638" w:rsidR="27588A69"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  <w:t xml:space="preserve">- </w:t>
            </w:r>
            <w:r w:rsidRPr="161B0638" w:rsidR="60EBDA22"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  <w:t>Coding</w:t>
            </w:r>
            <w:r w:rsidRPr="161B0638" w:rsidR="41204733"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  <w:t>- Scrat Jr</w:t>
            </w:r>
          </w:p>
          <w:p w:rsidR="00EF0858" w:rsidP="161B0638" w:rsidRDefault="00EF0858" w14:paraId="3934E2CA" w14:textId="456B5BAF">
            <w:pPr>
              <w:pStyle w:val="Normal"/>
              <w:spacing w:after="0"/>
            </w:pPr>
            <w:hyperlink r:id="Ra607e62b409140c7">
              <w:r w:rsidRPr="161B0638" w:rsidR="41204733">
                <w:rPr>
                  <w:rStyle w:val="Hyperlink"/>
                  <w:rFonts w:ascii="Comic Sans MS" w:hAnsi="Comic Sans MS" w:eastAsia="Comic Sans MS" w:cs="Comic Sans MS"/>
                  <w:noProof w:val="0"/>
                  <w:sz w:val="20"/>
                  <w:szCs w:val="20"/>
                  <w:lang w:val="en-GB"/>
                </w:rPr>
                <w:t>ScratchJr - Home</w:t>
              </w:r>
            </w:hyperlink>
          </w:p>
          <w:p w:rsidR="00EF0858" w:rsidP="161B0638" w:rsidRDefault="00EF0858" w14:paraId="1110FDD2" w14:textId="04556D99">
            <w:pPr>
              <w:pStyle w:val="Normal"/>
              <w:spacing w:after="0"/>
              <w:rPr>
                <w:rFonts w:ascii="Comic Sans MS" w:hAnsi="Comic Sans MS" w:eastAsia="Comic Sans MS" w:cs="Comic Sans MS"/>
                <w:b w:val="1"/>
                <w:bCs w:val="1"/>
                <w:noProof w:val="0"/>
                <w:sz w:val="20"/>
                <w:szCs w:val="20"/>
                <w:u w:val="single"/>
                <w:lang w:val="en-GB"/>
              </w:rPr>
            </w:pPr>
            <w:r w:rsidRPr="161B0638" w:rsidR="41204733">
              <w:rPr>
                <w:rFonts w:ascii="Comic Sans MS" w:hAnsi="Comic Sans MS" w:eastAsia="Comic Sans MS" w:cs="Comic Sans MS"/>
                <w:b w:val="0"/>
                <w:bCs w:val="0"/>
                <w:noProof w:val="0"/>
                <w:sz w:val="20"/>
                <w:szCs w:val="20"/>
                <w:u w:val="none"/>
                <w:lang w:val="en-GB"/>
              </w:rPr>
              <w:t>Down load the free app and program your own interactive stories and games!</w:t>
            </w:r>
          </w:p>
        </w:tc>
        <w:tc>
          <w:tcPr>
            <w:tcW w:w="5953" w:type="dxa"/>
            <w:vMerge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EF0858" w14:paraId="1110FDD3" w14:textId="77777777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A0DB9" w:rsidTr="161B0638" w14:paraId="1110FDDD" w14:textId="77777777">
        <w:tblPrEx>
          <w:tblCellMar>
            <w:top w:w="0" w:type="dxa"/>
            <w:bottom w:w="0" w:type="dxa"/>
          </w:tblCellMar>
        </w:tblPrEx>
        <w:trPr>
          <w:trHeight w:val="1770"/>
        </w:trPr>
        <w:tc>
          <w:tcPr>
            <w:tcW w:w="4989" w:type="dxa"/>
            <w:vMerge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EF0858" w14:paraId="1110FDD5" w14:textId="77777777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8E7C2B" w14:paraId="1110FDD6" w14:textId="77777777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Spelling, Punctuation and Grammar- skills and movement activities</w:t>
            </w:r>
          </w:p>
          <w:p w:rsidR="00EF0858" w:rsidRDefault="00EF0858" w14:paraId="1110FDD7" w14:textId="77777777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</w:p>
          <w:p w:rsidRPr="0059227C" w:rsidR="00EF0858" w:rsidRDefault="008E7C2B" w14:paraId="1110FDD9" w14:textId="1C35F290">
            <w:hyperlink w:history="1" r:id="rId39">
              <w:r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https://www.bbc.co.uk/teach/supermovers/ks1-english-reading-aloud-with-the-wo</w:t>
              </w:r>
              <w:r>
                <w:rPr>
                  <w:rStyle w:val="Hyperlink"/>
                  <w:rFonts w:ascii="Comic Sans MS" w:hAnsi="Comic Sans MS"/>
                  <w:sz w:val="20"/>
                  <w:szCs w:val="20"/>
                </w:rPr>
                <w:t>rst-witch/zh6cpg8</w:t>
              </w:r>
            </w:hyperlink>
          </w:p>
          <w:p w:rsidR="00EF0858" w:rsidRDefault="008E7C2B" w14:paraId="2080A259" w14:textId="77777777">
            <w:pPr>
              <w:rPr>
                <w:rStyle w:val="Hyperlink"/>
                <w:rFonts w:ascii="Comic Sans MS" w:hAnsi="Comic Sans MS"/>
                <w:sz w:val="20"/>
                <w:szCs w:val="20"/>
              </w:rPr>
            </w:pPr>
            <w:hyperlink w:history="1" r:id="rId40">
              <w:r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https://www.bbc.co.uk/teach/supermovers/ks1-english-alphabet-with-naomi-wilkinson/zjjy2sg</w:t>
              </w:r>
            </w:hyperlink>
          </w:p>
          <w:p w:rsidRPr="00A92B09" w:rsidR="00A92B09" w:rsidP="0059227C" w:rsidRDefault="00A92B09" w14:paraId="1110FDDB" w14:textId="0A8D6BDC"/>
        </w:tc>
        <w:tc>
          <w:tcPr>
            <w:tcW w:w="5953" w:type="dxa"/>
            <w:vMerge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EF0858" w14:paraId="1110FDDC" w14:textId="77777777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A0DB9" w:rsidTr="161B0638" w14:paraId="1110FDE6" w14:textId="77777777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4989" w:type="dxa"/>
            <w:vMerge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EF0858" w14:paraId="1110FDDE" w14:textId="77777777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3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8E7C2B" w14:paraId="1110FDDF" w14:textId="77777777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 xml:space="preserve">Maths – skills and movement </w:t>
            </w:r>
            <w: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activities</w:t>
            </w:r>
          </w:p>
          <w:p w:rsidR="00EF0858" w:rsidRDefault="00EF0858" w14:paraId="1110FDE0" w14:textId="7777777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F0858" w:rsidRDefault="008E7C2B" w14:paraId="1110FDE1" w14:textId="77777777">
            <w:hyperlink w:history="1" r:id="rId41">
              <w:r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https://www.bbc.co.uk/teach/supermovers/ks1-maths-number-bonds-with-martin-dougan/zf6cpg8</w:t>
              </w:r>
            </w:hyperlink>
          </w:p>
          <w:p w:rsidR="00EF0858" w:rsidRDefault="00EF0858" w14:paraId="1110FDE2" w14:textId="7777777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F0858" w:rsidRDefault="008E7C2B" w14:paraId="1110FDE3" w14:textId="77777777">
            <w:hyperlink w:history="1" r:id="rId42">
              <w:r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https://www.bbc.co.uk/teach/supermovers/ks1-maths-digits-&amp;-numbers-with-marlon-wallen/zfyjbdm</w:t>
              </w:r>
            </w:hyperlink>
          </w:p>
          <w:p w:rsidR="00EF0858" w:rsidRDefault="00EF0858" w14:paraId="1110FDE4" w14:textId="7777777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953" w:type="dxa"/>
            <w:vMerge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EF0858" w14:paraId="1110FDE5" w14:textId="77777777">
            <w:pPr>
              <w:spacing w:after="12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A0DB9" w:rsidTr="161B0638" w14:paraId="1110FDEA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4989" w:type="dxa"/>
            <w:vMerge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EF0858" w14:paraId="1110FDE7" w14:textId="77777777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360" w:type="dxa"/>
            <w:vMerge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EF0858" w14:paraId="1110FDE8" w14:textId="77777777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953" w:type="dxa"/>
            <w:vMerge w:val="restar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8E7C2B" w14:paraId="5C9D3DBB" w14:textId="3908162A">
            <w:pPr>
              <w:spacing w:after="0"/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</w:pPr>
            <w:r w:rsidRPr="10B714FA" w:rsidR="008E7C2B"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  <w:t>Geograph</w:t>
            </w:r>
            <w:r w:rsidRPr="10B714FA" w:rsidR="13165981">
              <w:rPr>
                <w:rFonts w:ascii="Comic Sans MS" w:hAnsi="Comic Sans MS"/>
                <w:b w:val="1"/>
                <w:bCs w:val="1"/>
                <w:sz w:val="20"/>
                <w:szCs w:val="20"/>
                <w:u w:val="single"/>
              </w:rPr>
              <w:t>y</w:t>
            </w:r>
          </w:p>
          <w:p w:rsidR="00B855DB" w:rsidRDefault="00B855DB" w14:paraId="71B5F83A" w14:textId="77777777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</w:p>
          <w:p w:rsidRPr="00B855DB" w:rsidR="0028171F" w:rsidP="10B714FA" w:rsidRDefault="0028171F" w14:paraId="345A5535" w14:textId="557FAA5D">
            <w:pPr>
              <w:pStyle w:val="Normal"/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10B714FA" w:rsidR="4190FC8C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Research a castle of the UK. Create a visitor guide for the Castle. </w:t>
            </w:r>
            <w:r w:rsidRPr="10B714FA" w:rsidR="12E572C8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Include directions to the castle. </w:t>
            </w:r>
            <w:r w:rsidRPr="10B714FA" w:rsidR="4190FC8C">
              <w:rPr>
                <w:rFonts w:ascii="Comic Sans MS" w:hAnsi="Comic Sans MS" w:eastAsia="Comic Sans MS" w:cs="Comic Sans MS"/>
                <w:sz w:val="20"/>
                <w:szCs w:val="20"/>
              </w:rPr>
              <w:t>Can you include</w:t>
            </w:r>
            <w:r w:rsidRPr="10B714FA" w:rsidR="4190FC8C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</w:t>
            </w:r>
            <w:r w:rsidRPr="10B714FA" w:rsidR="4190FC8C">
              <w:rPr>
                <w:rFonts w:ascii="Comic Sans MS" w:hAnsi="Comic Sans MS" w:eastAsia="Comic Sans MS" w:cs="Comic Sans MS"/>
                <w:sz w:val="20"/>
                <w:szCs w:val="20"/>
              </w:rPr>
              <w:t>a map</w:t>
            </w:r>
            <w:r w:rsidRPr="10B714FA" w:rsidR="0BAE147F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of the castle</w:t>
            </w:r>
            <w:r w:rsidRPr="10B714FA" w:rsidR="4190FC8C">
              <w:rPr>
                <w:rFonts w:ascii="Comic Sans MS" w:hAnsi="Comic Sans MS" w:eastAsia="Comic Sans MS" w:cs="Comic Sans MS"/>
                <w:sz w:val="20"/>
                <w:szCs w:val="20"/>
              </w:rPr>
              <w:t>?</w:t>
            </w:r>
          </w:p>
          <w:p w:rsidRPr="00B855DB" w:rsidR="0028171F" w:rsidP="161B0638" w:rsidRDefault="0028171F" w14:paraId="0C58F4BE" w14:textId="7B0A4C86">
            <w:pPr>
              <w:pStyle w:val="Normal"/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  <w:p w:rsidRPr="00B855DB" w:rsidR="0028171F" w:rsidP="161B0638" w:rsidRDefault="0028171F" w14:paraId="485F3BA8" w14:textId="23762A3E">
            <w:pPr>
              <w:pStyle w:val="Normal"/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161B0638" w:rsidR="7BBC6ADD">
              <w:rPr>
                <w:rFonts w:ascii="Comic Sans MS" w:hAnsi="Comic Sans MS"/>
                <w:sz w:val="20"/>
                <w:szCs w:val="20"/>
              </w:rPr>
              <w:t>Use a map of the U</w:t>
            </w:r>
            <w:r w:rsidRPr="161B0638" w:rsidR="3A0D5878">
              <w:rPr>
                <w:rFonts w:ascii="Comic Sans MS" w:hAnsi="Comic Sans MS"/>
                <w:sz w:val="20"/>
                <w:szCs w:val="20"/>
              </w:rPr>
              <w:t>K</w:t>
            </w:r>
            <w:r w:rsidRPr="161B0638" w:rsidR="7BBC6ADD">
              <w:rPr>
                <w:rFonts w:ascii="Comic Sans MS" w:hAnsi="Comic Sans MS"/>
                <w:sz w:val="20"/>
                <w:szCs w:val="20"/>
              </w:rPr>
              <w:t xml:space="preserve"> and mark the location of as many castles as you can find.</w:t>
            </w:r>
          </w:p>
          <w:p w:rsidRPr="00B855DB" w:rsidR="0028171F" w:rsidP="161B0638" w:rsidRDefault="0028171F" w14:paraId="65E3C0CA" w14:textId="1792BC1B">
            <w:pPr>
              <w:pStyle w:val="Normal"/>
              <w:spacing w:after="0"/>
              <w:rPr>
                <w:rFonts w:ascii="Comic Sans MS" w:hAnsi="Comic Sans MS"/>
                <w:sz w:val="20"/>
                <w:szCs w:val="20"/>
              </w:rPr>
            </w:pPr>
          </w:p>
          <w:p w:rsidRPr="00B855DB" w:rsidR="0028171F" w:rsidP="161B0638" w:rsidRDefault="0028171F" w14:paraId="3F9DCE6B" w14:textId="1A23BA0E">
            <w:pPr>
              <w:pStyle w:val="Normal"/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161B0638" w:rsidR="3854190D">
              <w:rPr>
                <w:rFonts w:ascii="Comic Sans MS" w:hAnsi="Comic Sans MS"/>
                <w:sz w:val="20"/>
                <w:szCs w:val="20"/>
              </w:rPr>
              <w:t>Explore Tintagel castle. Draw a map of the castle</w:t>
            </w:r>
            <w:r w:rsidRPr="161B0638" w:rsidR="020295EB">
              <w:rPr>
                <w:rFonts w:ascii="Comic Sans MS" w:hAnsi="Comic Sans MS"/>
                <w:sz w:val="20"/>
                <w:szCs w:val="20"/>
              </w:rPr>
              <w:t>,</w:t>
            </w:r>
            <w:r w:rsidRPr="161B0638" w:rsidR="3854190D">
              <w:rPr>
                <w:rFonts w:ascii="Comic Sans MS" w:hAnsi="Comic Sans MS"/>
                <w:sz w:val="20"/>
                <w:szCs w:val="20"/>
              </w:rPr>
              <w:t xml:space="preserve"> how </w:t>
            </w:r>
            <w:r w:rsidRPr="161B0638" w:rsidR="6991B726">
              <w:rPr>
                <w:rFonts w:ascii="Comic Sans MS" w:hAnsi="Comic Sans MS"/>
                <w:sz w:val="20"/>
                <w:szCs w:val="20"/>
              </w:rPr>
              <w:t xml:space="preserve">do </w:t>
            </w:r>
            <w:r w:rsidRPr="161B0638" w:rsidR="3854190D">
              <w:rPr>
                <w:rFonts w:ascii="Comic Sans MS" w:hAnsi="Comic Sans MS"/>
                <w:sz w:val="20"/>
                <w:szCs w:val="20"/>
              </w:rPr>
              <w:t>you get to it</w:t>
            </w:r>
            <w:r w:rsidRPr="161B0638" w:rsidR="090C97A8">
              <w:rPr>
                <w:rFonts w:ascii="Comic Sans MS" w:hAnsi="Comic Sans MS"/>
                <w:sz w:val="20"/>
                <w:szCs w:val="20"/>
              </w:rPr>
              <w:t>?</w:t>
            </w:r>
          </w:p>
          <w:p w:rsidRPr="00B855DB" w:rsidR="0028171F" w:rsidP="5E8E2502" w:rsidRDefault="0028171F" w14:paraId="34AE743E" w14:textId="440CA8F1">
            <w:pPr>
              <w:pStyle w:val="Normal"/>
              <w:spacing w:after="0"/>
            </w:pPr>
            <w:hyperlink r:id="Rc6f031f32b144ba8">
              <w:r w:rsidRPr="161B0638" w:rsidR="3854190D">
                <w:rPr>
                  <w:rStyle w:val="Hyperlink"/>
                  <w:rFonts w:ascii="Comic Sans MS" w:hAnsi="Comic Sans MS" w:eastAsia="Comic Sans MS" w:cs="Comic Sans MS"/>
                  <w:noProof w:val="0"/>
                  <w:sz w:val="20"/>
                  <w:szCs w:val="20"/>
                  <w:lang w:val="en-GB"/>
                </w:rPr>
                <w:t>Tintagel Castle Things To See and Do | English Heritage (english-heritage.org.uk)</w:t>
              </w:r>
            </w:hyperlink>
          </w:p>
          <w:p w:rsidRPr="00B855DB" w:rsidR="0028171F" w:rsidP="161B0638" w:rsidRDefault="0028171F" w14:paraId="65FA55AA" w14:textId="240B9689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</w:pPr>
          </w:p>
          <w:p w:rsidRPr="00B855DB" w:rsidR="0028171F" w:rsidP="161B0638" w:rsidRDefault="0028171F" w14:paraId="75126AF6" w14:textId="7548F8FB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</w:pPr>
            <w:r w:rsidRPr="161B0638" w:rsidR="400B4723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  <w:t>Download and explore a plan of Tintagel castle</w:t>
            </w:r>
          </w:p>
          <w:p w:rsidRPr="00B855DB" w:rsidR="0028171F" w:rsidP="5E8E2502" w:rsidRDefault="0028171F" w14:paraId="4BF3DF4C" w14:textId="28EE3798">
            <w:pPr>
              <w:pStyle w:val="Normal"/>
              <w:spacing w:after="0"/>
            </w:pPr>
            <w:hyperlink r:id="Re3c28d37f2054417">
              <w:r w:rsidRPr="161B0638" w:rsidR="400B4723">
                <w:rPr>
                  <w:rStyle w:val="Hyperlink"/>
                  <w:rFonts w:ascii="Comic Sans MS" w:hAnsi="Comic Sans MS" w:eastAsia="Comic Sans MS" w:cs="Comic Sans MS"/>
                  <w:noProof w:val="0"/>
                  <w:sz w:val="20"/>
                  <w:szCs w:val="20"/>
                  <w:lang w:val="en-GB"/>
                </w:rPr>
                <w:t>Tintagel castle without sword.ai (english-heritage.org.uk)</w:t>
              </w:r>
            </w:hyperlink>
          </w:p>
          <w:p w:rsidRPr="00B855DB" w:rsidR="0028171F" w:rsidP="161B0638" w:rsidRDefault="0028171F" w14:paraId="6F391304" w14:textId="12CEAF04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</w:pPr>
          </w:p>
          <w:p w:rsidRPr="00B855DB" w:rsidR="0028171F" w:rsidP="161B0638" w:rsidRDefault="0028171F" w14:paraId="1110FDE9" w14:textId="72253278">
            <w:pPr>
              <w:pStyle w:val="Normal"/>
              <w:spacing w:after="0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</w:pPr>
          </w:p>
        </w:tc>
      </w:tr>
      <w:tr w:rsidR="00CA0DB9" w:rsidTr="161B0638" w14:paraId="1110FDF4" w14:textId="77777777">
        <w:tblPrEx>
          <w:tblCellMar>
            <w:top w:w="0" w:type="dxa"/>
            <w:bottom w:w="0" w:type="dxa"/>
          </w:tblCellMar>
        </w:tblPrEx>
        <w:trPr>
          <w:trHeight w:val="3555"/>
        </w:trPr>
        <w:tc>
          <w:tcPr>
            <w:tcW w:w="4989" w:type="dxa"/>
            <w:vMerge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EF0858" w14:paraId="1110FDEB" w14:textId="77777777">
            <w:pPr>
              <w:spacing w:after="0"/>
              <w:rPr>
                <w:rFonts w:ascii="Comic Sans MS" w:hAnsi="Comic Sans MS"/>
              </w:rPr>
            </w:pPr>
          </w:p>
        </w:tc>
        <w:tc>
          <w:tcPr>
            <w:tcW w:w="5360" w:type="dxa"/>
            <w:tcBorders>
              <w:top w:val="single" w:color="auto" w:sz="4" w:space="0"/>
              <w:left w:val="single" w:color="auto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8E7C2B" w14:paraId="1110FDEC" w14:textId="77777777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Times Table Rock Stars Y1 &amp; Y2</w:t>
            </w:r>
          </w:p>
          <w:p w:rsidR="00EF0858" w:rsidRDefault="008E7C2B" w14:paraId="1110FDED" w14:textId="77777777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Practise your times tables online using the </w:t>
            </w:r>
            <w:r>
              <w:rPr>
                <w:rFonts w:ascii="Comic Sans MS" w:hAnsi="Comic Sans MS"/>
                <w:sz w:val="20"/>
                <w:szCs w:val="20"/>
              </w:rPr>
              <w:t>link below.</w:t>
            </w:r>
          </w:p>
          <w:p w:rsidR="00EF0858" w:rsidRDefault="00EF0858" w14:paraId="1110FDEE" w14:textId="77777777">
            <w:pPr>
              <w:spacing w:after="0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</w:p>
          <w:p w:rsidR="00EF0858" w:rsidP="5E8E2502" w:rsidRDefault="008E7C2B" w14:paraId="1110FDEF" w14:textId="77777777">
            <w:pPr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hyperlink r:id="R6278f14a7955418e">
              <w:r w:rsidRPr="5E8E2502" w:rsidR="008E7C2B">
                <w:rPr>
                  <w:rStyle w:val="Hyperlink"/>
                  <w:rFonts w:ascii="Comic Sans MS" w:hAnsi="Comic Sans MS" w:eastAsia="Comic Sans MS" w:cs="Comic Sans MS"/>
                  <w:sz w:val="20"/>
                  <w:szCs w:val="20"/>
                </w:rPr>
                <w:t>https://play.ttrockstars.com/auth/school</w:t>
              </w:r>
            </w:hyperlink>
          </w:p>
          <w:p w:rsidR="00EF0858" w:rsidP="5E8E2502" w:rsidRDefault="008E7C2B" w14:paraId="1110FDF0" w14:textId="77777777">
            <w:pPr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5E8E2502" w:rsidR="008E7C2B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Login- </w:t>
            </w:r>
            <w:proofErr w:type="spellStart"/>
            <w:r w:rsidRPr="5E8E2502" w:rsidR="008E7C2B">
              <w:rPr>
                <w:rFonts w:ascii="Comic Sans MS" w:hAnsi="Comic Sans MS" w:eastAsia="Comic Sans MS" w:cs="Comic Sans MS"/>
                <w:sz w:val="20"/>
                <w:szCs w:val="20"/>
              </w:rPr>
              <w:t>Sheriffhales</w:t>
            </w:r>
            <w:proofErr w:type="spellEnd"/>
            <w:r w:rsidRPr="5E8E2502" w:rsidR="008E7C2B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,</w:t>
            </w:r>
            <w:r w:rsidRPr="5E8E2502" w:rsidR="008E7C2B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it will come up automatically when typed, select this.</w:t>
            </w:r>
          </w:p>
          <w:p w:rsidR="00EF0858" w:rsidP="5E8E2502" w:rsidRDefault="008E7C2B" w14:paraId="1110FDF1" w14:textId="77777777">
            <w:pPr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5E8E2502" w:rsidR="008E7C2B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Username- first three letters of first and second name, no </w:t>
            </w:r>
            <w:r w:rsidRPr="5E8E2502" w:rsidR="008E7C2B">
              <w:rPr>
                <w:rFonts w:ascii="Comic Sans MS" w:hAnsi="Comic Sans MS" w:eastAsia="Comic Sans MS" w:cs="Comic Sans MS"/>
                <w:sz w:val="20"/>
                <w:szCs w:val="20"/>
              </w:rPr>
              <w:t>spaces and all lower- case letters.</w:t>
            </w:r>
          </w:p>
          <w:p w:rsidR="00EF0858" w:rsidP="5E8E2502" w:rsidRDefault="008E7C2B" w14:paraId="1110FDF2" w14:textId="77777777">
            <w:pPr>
              <w:spacing w:after="0"/>
              <w:rPr>
                <w:rFonts w:ascii="Comic Sans MS" w:hAnsi="Comic Sans MS" w:eastAsia="Comic Sans MS" w:cs="Comic Sans MS"/>
                <w:sz w:val="20"/>
                <w:szCs w:val="20"/>
              </w:rPr>
            </w:pPr>
            <w:r w:rsidRPr="5E8E2502" w:rsidR="008E7C2B">
              <w:rPr>
                <w:rFonts w:ascii="Comic Sans MS" w:hAnsi="Comic Sans MS" w:eastAsia="Comic Sans MS" w:cs="Comic Sans MS"/>
                <w:sz w:val="20"/>
                <w:szCs w:val="20"/>
              </w:rPr>
              <w:t>Select Gig/ Garage for daily practise. Select Studio to develop speed. Both games are updated automatically as the children progress in knowledge of tables and speed.</w:t>
            </w:r>
          </w:p>
        </w:tc>
        <w:tc>
          <w:tcPr>
            <w:tcW w:w="5953" w:type="dxa"/>
            <w:vMerge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0858" w:rsidRDefault="00EF0858" w14:paraId="1110FDF3" w14:textId="77777777">
            <w:pPr>
              <w:spacing w:after="120"/>
              <w:rPr>
                <w:rFonts w:ascii="Comic Sans MS" w:hAnsi="Comic Sans MS"/>
              </w:rPr>
            </w:pPr>
          </w:p>
        </w:tc>
      </w:tr>
    </w:tbl>
    <w:p w:rsidR="00EF0858" w:rsidP="00A92B09" w:rsidRDefault="00EF0858" w14:paraId="1110FDFF" w14:textId="77777777"/>
    <w:p w:rsidR="00EF0858" w:rsidRDefault="00EF0858" w14:paraId="1110FE00" w14:textId="77777777"/>
    <w:sectPr w:rsidR="00EF0858">
      <w:pgSz w:w="16838" w:h="11906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E7C2B" w:rsidRDefault="008E7C2B" w14:paraId="4641F20B" w14:textId="77777777">
      <w:pPr>
        <w:spacing w:after="0"/>
      </w:pPr>
      <w:r>
        <w:separator/>
      </w:r>
    </w:p>
  </w:endnote>
  <w:endnote w:type="continuationSeparator" w:id="0">
    <w:p w:rsidR="008E7C2B" w:rsidRDefault="008E7C2B" w14:paraId="7C0CDBCF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E7C2B" w:rsidRDefault="008E7C2B" w14:paraId="59FDBAF8" w14:textId="77777777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8E7C2B" w:rsidRDefault="008E7C2B" w14:paraId="2A4838A2" w14:textId="7777777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9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EF0858"/>
    <w:rsid w:val="0004771C"/>
    <w:rsid w:val="00080D71"/>
    <w:rsid w:val="00103AD3"/>
    <w:rsid w:val="001C1D24"/>
    <w:rsid w:val="001E2DCA"/>
    <w:rsid w:val="0028171F"/>
    <w:rsid w:val="00285F68"/>
    <w:rsid w:val="00306D51"/>
    <w:rsid w:val="00343524"/>
    <w:rsid w:val="004B7A83"/>
    <w:rsid w:val="004D12C4"/>
    <w:rsid w:val="0059227C"/>
    <w:rsid w:val="005944D4"/>
    <w:rsid w:val="005E102A"/>
    <w:rsid w:val="00604497"/>
    <w:rsid w:val="00641BFD"/>
    <w:rsid w:val="00641E87"/>
    <w:rsid w:val="006E1C04"/>
    <w:rsid w:val="00731D28"/>
    <w:rsid w:val="008212D4"/>
    <w:rsid w:val="00834B0D"/>
    <w:rsid w:val="008750B2"/>
    <w:rsid w:val="008C6A4C"/>
    <w:rsid w:val="008C70C9"/>
    <w:rsid w:val="008E0C56"/>
    <w:rsid w:val="008E7C2B"/>
    <w:rsid w:val="0090843B"/>
    <w:rsid w:val="0092398E"/>
    <w:rsid w:val="00960973"/>
    <w:rsid w:val="009B797F"/>
    <w:rsid w:val="009D7964"/>
    <w:rsid w:val="009F2276"/>
    <w:rsid w:val="009F68D9"/>
    <w:rsid w:val="00A05762"/>
    <w:rsid w:val="00A92B09"/>
    <w:rsid w:val="00AB2153"/>
    <w:rsid w:val="00AF0072"/>
    <w:rsid w:val="00B2281C"/>
    <w:rsid w:val="00B35F65"/>
    <w:rsid w:val="00B855DB"/>
    <w:rsid w:val="00B959E3"/>
    <w:rsid w:val="00C16A40"/>
    <w:rsid w:val="00CA0DB9"/>
    <w:rsid w:val="00CD684F"/>
    <w:rsid w:val="00CE1E4C"/>
    <w:rsid w:val="00D35434"/>
    <w:rsid w:val="00DC30FC"/>
    <w:rsid w:val="00E07B9F"/>
    <w:rsid w:val="00E36100"/>
    <w:rsid w:val="00E55A69"/>
    <w:rsid w:val="00EF0858"/>
    <w:rsid w:val="0167FC5D"/>
    <w:rsid w:val="01CC9C8D"/>
    <w:rsid w:val="01D1FD37"/>
    <w:rsid w:val="020295EB"/>
    <w:rsid w:val="020B579D"/>
    <w:rsid w:val="0223D8FB"/>
    <w:rsid w:val="033FB96F"/>
    <w:rsid w:val="034EB61F"/>
    <w:rsid w:val="03572F8A"/>
    <w:rsid w:val="0363D2B4"/>
    <w:rsid w:val="03B65721"/>
    <w:rsid w:val="03BCB2E0"/>
    <w:rsid w:val="044C9AA3"/>
    <w:rsid w:val="04541C74"/>
    <w:rsid w:val="048B3FE4"/>
    <w:rsid w:val="05160E69"/>
    <w:rsid w:val="0545A970"/>
    <w:rsid w:val="06B3CDED"/>
    <w:rsid w:val="06F08605"/>
    <w:rsid w:val="07000DBB"/>
    <w:rsid w:val="0710DD70"/>
    <w:rsid w:val="07219727"/>
    <w:rsid w:val="079CBBA7"/>
    <w:rsid w:val="079D2108"/>
    <w:rsid w:val="0836DF50"/>
    <w:rsid w:val="08EC7F8C"/>
    <w:rsid w:val="090C97A8"/>
    <w:rsid w:val="0914FAB3"/>
    <w:rsid w:val="0952ADBF"/>
    <w:rsid w:val="09757AC4"/>
    <w:rsid w:val="0983B687"/>
    <w:rsid w:val="099E53C2"/>
    <w:rsid w:val="09B5EE9F"/>
    <w:rsid w:val="0A6C9B91"/>
    <w:rsid w:val="0A7969C3"/>
    <w:rsid w:val="0BABECD2"/>
    <w:rsid w:val="0BAE147F"/>
    <w:rsid w:val="0BC8700E"/>
    <w:rsid w:val="0BCC8D23"/>
    <w:rsid w:val="0BEE5656"/>
    <w:rsid w:val="0BFC1E2D"/>
    <w:rsid w:val="0C44FF81"/>
    <w:rsid w:val="0C6FB48F"/>
    <w:rsid w:val="0C9356C8"/>
    <w:rsid w:val="0CD37448"/>
    <w:rsid w:val="0CF1CEAA"/>
    <w:rsid w:val="0D0E1322"/>
    <w:rsid w:val="0D2BFE22"/>
    <w:rsid w:val="0D3A0274"/>
    <w:rsid w:val="0D6E8BA0"/>
    <w:rsid w:val="0D92C3F0"/>
    <w:rsid w:val="0E31787D"/>
    <w:rsid w:val="0E5440E2"/>
    <w:rsid w:val="0F4391B5"/>
    <w:rsid w:val="0F4476B6"/>
    <w:rsid w:val="0FA4E3A6"/>
    <w:rsid w:val="0FACD6FE"/>
    <w:rsid w:val="0FD5F856"/>
    <w:rsid w:val="10216E96"/>
    <w:rsid w:val="1041E7EF"/>
    <w:rsid w:val="10802693"/>
    <w:rsid w:val="10A7E6E1"/>
    <w:rsid w:val="10B714FA"/>
    <w:rsid w:val="10D8355C"/>
    <w:rsid w:val="113AC236"/>
    <w:rsid w:val="1175D179"/>
    <w:rsid w:val="11DED0D5"/>
    <w:rsid w:val="12694659"/>
    <w:rsid w:val="12E572C8"/>
    <w:rsid w:val="13163007"/>
    <w:rsid w:val="13165981"/>
    <w:rsid w:val="14E74B8D"/>
    <w:rsid w:val="1530910B"/>
    <w:rsid w:val="159EFECC"/>
    <w:rsid w:val="161B0638"/>
    <w:rsid w:val="16A14008"/>
    <w:rsid w:val="16D59F90"/>
    <w:rsid w:val="16F30989"/>
    <w:rsid w:val="171024C5"/>
    <w:rsid w:val="171E7B03"/>
    <w:rsid w:val="17A1EF14"/>
    <w:rsid w:val="17F6F822"/>
    <w:rsid w:val="1818A5C9"/>
    <w:rsid w:val="184C3DF9"/>
    <w:rsid w:val="185A6D72"/>
    <w:rsid w:val="187898C0"/>
    <w:rsid w:val="187D4AE0"/>
    <w:rsid w:val="1883E9E3"/>
    <w:rsid w:val="188DCAB9"/>
    <w:rsid w:val="1898578C"/>
    <w:rsid w:val="18A899CE"/>
    <w:rsid w:val="18B99DF0"/>
    <w:rsid w:val="18CA8FDD"/>
    <w:rsid w:val="193D43C1"/>
    <w:rsid w:val="1A178176"/>
    <w:rsid w:val="1A299B1A"/>
    <w:rsid w:val="1B0DFF2A"/>
    <w:rsid w:val="1B10625B"/>
    <w:rsid w:val="1B30A4C2"/>
    <w:rsid w:val="1B327A7E"/>
    <w:rsid w:val="1B68BE82"/>
    <w:rsid w:val="1B6D97E8"/>
    <w:rsid w:val="1B706538"/>
    <w:rsid w:val="1BA8BB3C"/>
    <w:rsid w:val="1C87D036"/>
    <w:rsid w:val="1CF44670"/>
    <w:rsid w:val="1D29FE3A"/>
    <w:rsid w:val="1D3D64BA"/>
    <w:rsid w:val="1DF315A8"/>
    <w:rsid w:val="1E27F5F7"/>
    <w:rsid w:val="1E8BB45C"/>
    <w:rsid w:val="1EC67669"/>
    <w:rsid w:val="1EDEE215"/>
    <w:rsid w:val="1F06752A"/>
    <w:rsid w:val="204B8A85"/>
    <w:rsid w:val="20619A39"/>
    <w:rsid w:val="209E5877"/>
    <w:rsid w:val="20A2458B"/>
    <w:rsid w:val="20AF254A"/>
    <w:rsid w:val="20BAA2BD"/>
    <w:rsid w:val="20F11F2B"/>
    <w:rsid w:val="21450B60"/>
    <w:rsid w:val="2148640B"/>
    <w:rsid w:val="22100E11"/>
    <w:rsid w:val="22145D21"/>
    <w:rsid w:val="2283430C"/>
    <w:rsid w:val="22DE6DD4"/>
    <w:rsid w:val="22F3D286"/>
    <w:rsid w:val="23646AEB"/>
    <w:rsid w:val="23E694BA"/>
    <w:rsid w:val="23ED4C94"/>
    <w:rsid w:val="23F10246"/>
    <w:rsid w:val="2409099F"/>
    <w:rsid w:val="242D6DBC"/>
    <w:rsid w:val="2435EC17"/>
    <w:rsid w:val="24850048"/>
    <w:rsid w:val="248A57B1"/>
    <w:rsid w:val="24EEDFC4"/>
    <w:rsid w:val="24FCB9D1"/>
    <w:rsid w:val="25504BAB"/>
    <w:rsid w:val="25619D5F"/>
    <w:rsid w:val="257591AF"/>
    <w:rsid w:val="25BA6AB1"/>
    <w:rsid w:val="25EE9824"/>
    <w:rsid w:val="26631FB2"/>
    <w:rsid w:val="26917FF7"/>
    <w:rsid w:val="270C9747"/>
    <w:rsid w:val="27519B86"/>
    <w:rsid w:val="27588A69"/>
    <w:rsid w:val="276F5468"/>
    <w:rsid w:val="279BD994"/>
    <w:rsid w:val="27A58A56"/>
    <w:rsid w:val="2829123B"/>
    <w:rsid w:val="284CED4B"/>
    <w:rsid w:val="28800C7C"/>
    <w:rsid w:val="28D47145"/>
    <w:rsid w:val="2904AF88"/>
    <w:rsid w:val="2957CB11"/>
    <w:rsid w:val="29829DF4"/>
    <w:rsid w:val="29DFF4CC"/>
    <w:rsid w:val="2A122F02"/>
    <w:rsid w:val="2A392D78"/>
    <w:rsid w:val="2A473785"/>
    <w:rsid w:val="2A9E7E32"/>
    <w:rsid w:val="2AB1367E"/>
    <w:rsid w:val="2AF12631"/>
    <w:rsid w:val="2B31499A"/>
    <w:rsid w:val="2B3381D7"/>
    <w:rsid w:val="2B689D29"/>
    <w:rsid w:val="2B6AD1D1"/>
    <w:rsid w:val="2B97D5D1"/>
    <w:rsid w:val="2C165254"/>
    <w:rsid w:val="2C8839B2"/>
    <w:rsid w:val="2DB646B1"/>
    <w:rsid w:val="2E06D236"/>
    <w:rsid w:val="2E13DC84"/>
    <w:rsid w:val="2EE9727C"/>
    <w:rsid w:val="2F402257"/>
    <w:rsid w:val="2F751D0A"/>
    <w:rsid w:val="2FAEB539"/>
    <w:rsid w:val="2FD6289F"/>
    <w:rsid w:val="3029F1C1"/>
    <w:rsid w:val="308370EE"/>
    <w:rsid w:val="308FA54B"/>
    <w:rsid w:val="315131D1"/>
    <w:rsid w:val="319809B1"/>
    <w:rsid w:val="31A1C934"/>
    <w:rsid w:val="32593D8E"/>
    <w:rsid w:val="32A9D404"/>
    <w:rsid w:val="32EAD97C"/>
    <w:rsid w:val="331B8A89"/>
    <w:rsid w:val="335810CB"/>
    <w:rsid w:val="33B0F7E1"/>
    <w:rsid w:val="33C3E6E8"/>
    <w:rsid w:val="33E5FE3C"/>
    <w:rsid w:val="343F7C55"/>
    <w:rsid w:val="3483C790"/>
    <w:rsid w:val="348414DA"/>
    <w:rsid w:val="34B68216"/>
    <w:rsid w:val="34B8CF3A"/>
    <w:rsid w:val="34DAFBA1"/>
    <w:rsid w:val="34EDC555"/>
    <w:rsid w:val="34FF2C25"/>
    <w:rsid w:val="353FE44F"/>
    <w:rsid w:val="3540BCE8"/>
    <w:rsid w:val="35588E9A"/>
    <w:rsid w:val="361A3923"/>
    <w:rsid w:val="36D07A3D"/>
    <w:rsid w:val="370B6956"/>
    <w:rsid w:val="37279BCB"/>
    <w:rsid w:val="3741881B"/>
    <w:rsid w:val="3769C0BB"/>
    <w:rsid w:val="376A3F04"/>
    <w:rsid w:val="37A2BC7E"/>
    <w:rsid w:val="37B680DC"/>
    <w:rsid w:val="37DE63F8"/>
    <w:rsid w:val="37EC889E"/>
    <w:rsid w:val="3854190D"/>
    <w:rsid w:val="389E1DCC"/>
    <w:rsid w:val="38A1F835"/>
    <w:rsid w:val="394FCCD4"/>
    <w:rsid w:val="39AC8E20"/>
    <w:rsid w:val="39E1DDCF"/>
    <w:rsid w:val="3A0D5878"/>
    <w:rsid w:val="3A608523"/>
    <w:rsid w:val="3AA19833"/>
    <w:rsid w:val="3B12531C"/>
    <w:rsid w:val="3B31CE55"/>
    <w:rsid w:val="3B3D6432"/>
    <w:rsid w:val="3BA384CD"/>
    <w:rsid w:val="3BA6F59E"/>
    <w:rsid w:val="3BFC9D65"/>
    <w:rsid w:val="3C069EA0"/>
    <w:rsid w:val="3C2D752E"/>
    <w:rsid w:val="3C3D6894"/>
    <w:rsid w:val="3C47B3C5"/>
    <w:rsid w:val="3CE4C65A"/>
    <w:rsid w:val="3D93FBB9"/>
    <w:rsid w:val="3DF95A7E"/>
    <w:rsid w:val="3E489A92"/>
    <w:rsid w:val="3E640B78"/>
    <w:rsid w:val="3E9CDB2C"/>
    <w:rsid w:val="3EB357ED"/>
    <w:rsid w:val="3F00F8CF"/>
    <w:rsid w:val="3F35FA17"/>
    <w:rsid w:val="3F616402"/>
    <w:rsid w:val="3F67B25E"/>
    <w:rsid w:val="3F978DC4"/>
    <w:rsid w:val="3F9EC512"/>
    <w:rsid w:val="3FB18F70"/>
    <w:rsid w:val="400B4723"/>
    <w:rsid w:val="4040EFBB"/>
    <w:rsid w:val="41204733"/>
    <w:rsid w:val="41838289"/>
    <w:rsid w:val="418BD47C"/>
    <w:rsid w:val="4190FC8C"/>
    <w:rsid w:val="41B70582"/>
    <w:rsid w:val="41FFC536"/>
    <w:rsid w:val="42529FD4"/>
    <w:rsid w:val="42AE8C6E"/>
    <w:rsid w:val="42E3E707"/>
    <w:rsid w:val="42F2C25F"/>
    <w:rsid w:val="43B2D8BA"/>
    <w:rsid w:val="43CB0921"/>
    <w:rsid w:val="441127F4"/>
    <w:rsid w:val="4436501D"/>
    <w:rsid w:val="44BEED82"/>
    <w:rsid w:val="44F8756D"/>
    <w:rsid w:val="455480F6"/>
    <w:rsid w:val="45890872"/>
    <w:rsid w:val="46011DA5"/>
    <w:rsid w:val="46980379"/>
    <w:rsid w:val="46B7952A"/>
    <w:rsid w:val="46F33444"/>
    <w:rsid w:val="47448933"/>
    <w:rsid w:val="47598A93"/>
    <w:rsid w:val="4768DE23"/>
    <w:rsid w:val="476F1B42"/>
    <w:rsid w:val="47801B3B"/>
    <w:rsid w:val="47E43794"/>
    <w:rsid w:val="48BB9113"/>
    <w:rsid w:val="48DFBA0C"/>
    <w:rsid w:val="48FFAB1C"/>
    <w:rsid w:val="49035D71"/>
    <w:rsid w:val="49933A7A"/>
    <w:rsid w:val="49CFA43B"/>
    <w:rsid w:val="49E5575E"/>
    <w:rsid w:val="4A32AE1D"/>
    <w:rsid w:val="4A956B88"/>
    <w:rsid w:val="4B0AA5B9"/>
    <w:rsid w:val="4B218ADA"/>
    <w:rsid w:val="4B324F12"/>
    <w:rsid w:val="4B4F6BAF"/>
    <w:rsid w:val="4BB99712"/>
    <w:rsid w:val="4C0FBBC6"/>
    <w:rsid w:val="4CB3E9CE"/>
    <w:rsid w:val="4D378FE1"/>
    <w:rsid w:val="4D49F2BB"/>
    <w:rsid w:val="4E6DAE0C"/>
    <w:rsid w:val="4EFDDF09"/>
    <w:rsid w:val="4F1A1A40"/>
    <w:rsid w:val="4F1D2726"/>
    <w:rsid w:val="4F23812C"/>
    <w:rsid w:val="4F239A22"/>
    <w:rsid w:val="4FA29343"/>
    <w:rsid w:val="5092308C"/>
    <w:rsid w:val="50BF518D"/>
    <w:rsid w:val="5115C2AA"/>
    <w:rsid w:val="5130FE55"/>
    <w:rsid w:val="5135FDC8"/>
    <w:rsid w:val="5144D41D"/>
    <w:rsid w:val="51491F9E"/>
    <w:rsid w:val="514F650E"/>
    <w:rsid w:val="5157255C"/>
    <w:rsid w:val="51586067"/>
    <w:rsid w:val="51DC0E24"/>
    <w:rsid w:val="51DF6AD5"/>
    <w:rsid w:val="51E81C81"/>
    <w:rsid w:val="5215039B"/>
    <w:rsid w:val="52200652"/>
    <w:rsid w:val="5254C7E8"/>
    <w:rsid w:val="5257BFB1"/>
    <w:rsid w:val="52670C76"/>
    <w:rsid w:val="527EA2FB"/>
    <w:rsid w:val="52A1C552"/>
    <w:rsid w:val="52A852DA"/>
    <w:rsid w:val="5323FEA0"/>
    <w:rsid w:val="533B6785"/>
    <w:rsid w:val="53E1489F"/>
    <w:rsid w:val="53ED313C"/>
    <w:rsid w:val="5402DCD7"/>
    <w:rsid w:val="54084D84"/>
    <w:rsid w:val="54449ACD"/>
    <w:rsid w:val="54A9FCB1"/>
    <w:rsid w:val="54EAB730"/>
    <w:rsid w:val="552DFA5C"/>
    <w:rsid w:val="55A15B53"/>
    <w:rsid w:val="55EB8EE2"/>
    <w:rsid w:val="566F5257"/>
    <w:rsid w:val="56802B9D"/>
    <w:rsid w:val="5686A001"/>
    <w:rsid w:val="56AD90C6"/>
    <w:rsid w:val="56C7B242"/>
    <w:rsid w:val="56EA6D26"/>
    <w:rsid w:val="572E7A31"/>
    <w:rsid w:val="573EFD10"/>
    <w:rsid w:val="579DA2F4"/>
    <w:rsid w:val="57C8D97F"/>
    <w:rsid w:val="58092F95"/>
    <w:rsid w:val="5870D99B"/>
    <w:rsid w:val="58E4798D"/>
    <w:rsid w:val="5903FBED"/>
    <w:rsid w:val="5936A3D2"/>
    <w:rsid w:val="59F59BF7"/>
    <w:rsid w:val="5A6DF076"/>
    <w:rsid w:val="5AB58A44"/>
    <w:rsid w:val="5AD424E4"/>
    <w:rsid w:val="5B3B0844"/>
    <w:rsid w:val="5B3EB73D"/>
    <w:rsid w:val="5B42478B"/>
    <w:rsid w:val="5B539CC0"/>
    <w:rsid w:val="5BFC22E8"/>
    <w:rsid w:val="5C13D418"/>
    <w:rsid w:val="5C85FCBE"/>
    <w:rsid w:val="5CC0E660"/>
    <w:rsid w:val="5D025A11"/>
    <w:rsid w:val="5D0CEAA1"/>
    <w:rsid w:val="5D2A7C07"/>
    <w:rsid w:val="5D2C89EA"/>
    <w:rsid w:val="5D2F30A1"/>
    <w:rsid w:val="5D40E763"/>
    <w:rsid w:val="5D476A3B"/>
    <w:rsid w:val="5D49CF8B"/>
    <w:rsid w:val="5D5A79A0"/>
    <w:rsid w:val="5D5B1C98"/>
    <w:rsid w:val="5E3FFD3A"/>
    <w:rsid w:val="5E4FA3B4"/>
    <w:rsid w:val="5E6F2044"/>
    <w:rsid w:val="5E8B3D82"/>
    <w:rsid w:val="5E8E2502"/>
    <w:rsid w:val="5FD3655B"/>
    <w:rsid w:val="600BEDD4"/>
    <w:rsid w:val="60201098"/>
    <w:rsid w:val="60C8D412"/>
    <w:rsid w:val="60EBDA22"/>
    <w:rsid w:val="6100AC5A"/>
    <w:rsid w:val="611305A4"/>
    <w:rsid w:val="6115CD15"/>
    <w:rsid w:val="617A5D52"/>
    <w:rsid w:val="619DC4C4"/>
    <w:rsid w:val="61AC786E"/>
    <w:rsid w:val="61FCFA96"/>
    <w:rsid w:val="622C431F"/>
    <w:rsid w:val="6258DE2D"/>
    <w:rsid w:val="6287954C"/>
    <w:rsid w:val="62F538B4"/>
    <w:rsid w:val="631CBA34"/>
    <w:rsid w:val="63449D30"/>
    <w:rsid w:val="6370D68D"/>
    <w:rsid w:val="6395C705"/>
    <w:rsid w:val="63BC3273"/>
    <w:rsid w:val="63F1C07E"/>
    <w:rsid w:val="63FCB340"/>
    <w:rsid w:val="6407865C"/>
    <w:rsid w:val="6453B529"/>
    <w:rsid w:val="64EBB5B7"/>
    <w:rsid w:val="654DC2B8"/>
    <w:rsid w:val="659F81F1"/>
    <w:rsid w:val="65E0B1A0"/>
    <w:rsid w:val="661A7E6A"/>
    <w:rsid w:val="6626E448"/>
    <w:rsid w:val="662C726F"/>
    <w:rsid w:val="666373F0"/>
    <w:rsid w:val="66DD5B3D"/>
    <w:rsid w:val="66E153B5"/>
    <w:rsid w:val="672154FE"/>
    <w:rsid w:val="677745F1"/>
    <w:rsid w:val="67803E1E"/>
    <w:rsid w:val="67BFFB86"/>
    <w:rsid w:val="67CB3673"/>
    <w:rsid w:val="682B3BF9"/>
    <w:rsid w:val="6846B853"/>
    <w:rsid w:val="68C9F9B8"/>
    <w:rsid w:val="691A7DE9"/>
    <w:rsid w:val="69431872"/>
    <w:rsid w:val="69691E7A"/>
    <w:rsid w:val="6975E843"/>
    <w:rsid w:val="6990A96E"/>
    <w:rsid w:val="6991B726"/>
    <w:rsid w:val="69BB5F0E"/>
    <w:rsid w:val="69C8CBA9"/>
    <w:rsid w:val="69CF4A6F"/>
    <w:rsid w:val="69DD5DB0"/>
    <w:rsid w:val="6A25F4F4"/>
    <w:rsid w:val="6ACEC7C2"/>
    <w:rsid w:val="6AF79C48"/>
    <w:rsid w:val="6B0586DC"/>
    <w:rsid w:val="6B25F5BB"/>
    <w:rsid w:val="6B2EAA4A"/>
    <w:rsid w:val="6B6B6EA7"/>
    <w:rsid w:val="6BF99900"/>
    <w:rsid w:val="6BFAC1EE"/>
    <w:rsid w:val="6C3643E2"/>
    <w:rsid w:val="6C444142"/>
    <w:rsid w:val="6CC4E07F"/>
    <w:rsid w:val="6D575AC0"/>
    <w:rsid w:val="6D827D97"/>
    <w:rsid w:val="6DA03FC7"/>
    <w:rsid w:val="6DB4123E"/>
    <w:rsid w:val="6E7636CB"/>
    <w:rsid w:val="6E7B0DD0"/>
    <w:rsid w:val="6EDA4A68"/>
    <w:rsid w:val="6EDE1A1B"/>
    <w:rsid w:val="6EFE2C6F"/>
    <w:rsid w:val="6F1E4DF8"/>
    <w:rsid w:val="6F709D58"/>
    <w:rsid w:val="6FA42E63"/>
    <w:rsid w:val="6FD65EFD"/>
    <w:rsid w:val="702ED7FA"/>
    <w:rsid w:val="705A3AEB"/>
    <w:rsid w:val="7096BD89"/>
    <w:rsid w:val="7099FCD0"/>
    <w:rsid w:val="70CDC965"/>
    <w:rsid w:val="70F85645"/>
    <w:rsid w:val="7111D3DC"/>
    <w:rsid w:val="71537152"/>
    <w:rsid w:val="7210B1AA"/>
    <w:rsid w:val="723A10A2"/>
    <w:rsid w:val="72B38E5D"/>
    <w:rsid w:val="7331456A"/>
    <w:rsid w:val="73C045D6"/>
    <w:rsid w:val="73E46194"/>
    <w:rsid w:val="740BC0F7"/>
    <w:rsid w:val="742F543C"/>
    <w:rsid w:val="743CA09C"/>
    <w:rsid w:val="746CF81D"/>
    <w:rsid w:val="74DFE1E3"/>
    <w:rsid w:val="74FA5A29"/>
    <w:rsid w:val="75EFD59D"/>
    <w:rsid w:val="763AE3A5"/>
    <w:rsid w:val="769C2BA3"/>
    <w:rsid w:val="76E410B7"/>
    <w:rsid w:val="76F7EA68"/>
    <w:rsid w:val="7747DF71"/>
    <w:rsid w:val="775C252C"/>
    <w:rsid w:val="776D5AAD"/>
    <w:rsid w:val="77A010EB"/>
    <w:rsid w:val="78011B8F"/>
    <w:rsid w:val="781D355C"/>
    <w:rsid w:val="78BC94E8"/>
    <w:rsid w:val="791D3164"/>
    <w:rsid w:val="7993A719"/>
    <w:rsid w:val="7A1CFD0F"/>
    <w:rsid w:val="7A46C5CB"/>
    <w:rsid w:val="7A7B6C53"/>
    <w:rsid w:val="7AAAD280"/>
    <w:rsid w:val="7ABEF971"/>
    <w:rsid w:val="7B49451D"/>
    <w:rsid w:val="7BB03982"/>
    <w:rsid w:val="7BBC6ADD"/>
    <w:rsid w:val="7C047225"/>
    <w:rsid w:val="7C12C860"/>
    <w:rsid w:val="7C4FC9D1"/>
    <w:rsid w:val="7C5554E6"/>
    <w:rsid w:val="7D20258B"/>
    <w:rsid w:val="7D3726B3"/>
    <w:rsid w:val="7D456EEC"/>
    <w:rsid w:val="7D4E2670"/>
    <w:rsid w:val="7D85BC9B"/>
    <w:rsid w:val="7DAF2880"/>
    <w:rsid w:val="7DFCADE4"/>
    <w:rsid w:val="7E1A8443"/>
    <w:rsid w:val="7E51378B"/>
    <w:rsid w:val="7EB88ECD"/>
    <w:rsid w:val="7EC5BFFD"/>
    <w:rsid w:val="7F133E8F"/>
    <w:rsid w:val="7F361751"/>
    <w:rsid w:val="7F97A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0FD40"/>
  <w15:docId w15:val="{F2E39FA7-22D5-4687-870C-82326DFF7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hAnsi="Calibri" w:eastAsia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normaltextrun" w:customStyle="1">
    <w:name w:val="normaltextrun"/>
    <w:basedOn w:val="DefaultParagraphFont"/>
  </w:style>
  <w:style w:type="character" w:styleId="contextualspellingandgrammarerror" w:customStyle="1">
    <w:name w:val="contextualspellingandgrammarerror"/>
    <w:basedOn w:val="DefaultParagraphFont"/>
  </w:style>
  <w:style w:type="paragraph" w:styleId="ListParagraph">
    <w:name w:val="List Paragraph"/>
    <w:basedOn w:val="Normal"/>
    <w:pPr>
      <w:ind w:left="720"/>
    </w:pPr>
  </w:style>
  <w:style w:type="character" w:styleId="spellingerror" w:customStyle="1">
    <w:name w:val="spellingerror"/>
    <w:basedOn w:val="DefaultParagraphFont"/>
  </w:style>
  <w:style w:type="character" w:styleId="eop" w:customStyle="1">
    <w:name w:val="eop"/>
    <w:basedOn w:val="DefaultParagraphFont"/>
  </w:style>
  <w:style w:type="character" w:styleId="Hyperlink">
    <w:name w:val="Hyperlink"/>
    <w:basedOn w:val="DefaultParagraphFont"/>
    <w:rPr>
      <w:color w:val="0563C1"/>
      <w:u w:val="single"/>
    </w:rPr>
  </w:style>
  <w:style w:type="paragraph" w:styleId="paragraph" w:customStyle="1">
    <w:name w:val="paragraph"/>
    <w:basedOn w:val="Normal"/>
    <w:pPr>
      <w:spacing w:before="100" w:after="100"/>
    </w:pPr>
    <w:rPr>
      <w:rFonts w:ascii="Times New Roman" w:hAnsi="Times New Roman" w:eastAsia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6A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yperlink" Target="https://www.bbc.co.uk/teach/supermovers/ks1-english-reading-aloud-with-the-worst-witch/zh6cpg8" TargetMode="External" Id="rId39" /><Relationship Type="http://schemas.openxmlformats.org/officeDocument/2006/relationships/customXml" Target="../customXml/item3.xml" Id="rId3" /><Relationship Type="http://schemas.openxmlformats.org/officeDocument/2006/relationships/hyperlink" Target="https://www.bbc.co.uk/teach/supermovers/ks1-maths-digits-&amp;-numbers-with-marlon-wallen/zfyjbdm" TargetMode="External" Id="rId42" /><Relationship Type="http://schemas.openxmlformats.org/officeDocument/2006/relationships/footnotes" Target="footnotes.xml" Id="rId7" /><Relationship Type="http://schemas.openxmlformats.org/officeDocument/2006/relationships/theme" Target="theme/theme1.xml" Id="rId46" /><Relationship Type="http://schemas.openxmlformats.org/officeDocument/2006/relationships/customXml" Target="../customXml/item2.xml" Id="rId2" /><Relationship Type="http://schemas.openxmlformats.org/officeDocument/2006/relationships/hyperlink" Target="https://www.bbc.co.uk/bitesize/topics/zrqqtfr" TargetMode="External" Id="rId29" /><Relationship Type="http://schemas.openxmlformats.org/officeDocument/2006/relationships/hyperlink" Target="https://www.bbc.co.uk/teach/supermovers/ks1-maths-number-bonds-with-martin-dougan/zf6cpg8" TargetMode="External" Id="rId41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www.bbc.co.uk/teach/supermovers/ks1-english-alphabet-with-naomi-wilkinson/zjjy2sg" TargetMode="External" Id="rId40" /><Relationship Type="http://schemas.openxmlformats.org/officeDocument/2006/relationships/fontTable" Target="fontTable.xml" Id="rId45" /><Relationship Type="http://schemas.openxmlformats.org/officeDocument/2006/relationships/settings" Target="settings.xml" Id="rId5" /><Relationship Type="http://schemas.openxmlformats.org/officeDocument/2006/relationships/hyperlink" Target="https://www.twinkl.co.uk/resource/t2-e-3760-lks2-reading-comprehensions-bumper-resource-pack" TargetMode="External" Id="rId28" /><Relationship Type="http://schemas.openxmlformats.org/officeDocument/2006/relationships/styles" Target="styles.xml" Id="rId4" /><Relationship Type="http://schemas.openxmlformats.org/officeDocument/2006/relationships/hyperlink" Target="https://www.twinkl.co.uk/resources/parents" TargetMode="External" Id="rId9" /><Relationship Type="http://schemas.openxmlformats.org/officeDocument/2006/relationships/hyperlink" Target="https://www.bbc.co.uk/bitesize/topics/zgjj6sg" TargetMode="External" Id="rId30" /><Relationship Type="http://schemas.openxmlformats.org/officeDocument/2006/relationships/hyperlink" Target="https://play.ttrockstars.com/auth/school" TargetMode="External" Id="R6278f14a7955418e" /><Relationship Type="http://schemas.openxmlformats.org/officeDocument/2006/relationships/hyperlink" Target="https://www.youtube.com/watch?v=OvbWuiYn-Uk" TargetMode="External" Id="R66f40258e10641ee" /><Relationship Type="http://schemas.openxmlformats.org/officeDocument/2006/relationships/hyperlink" Target="https://whiterosemaths.com/parent-workbooks/" TargetMode="External" Id="Rde4fc3f7a8654027" /><Relationship Type="http://schemas.openxmlformats.org/officeDocument/2006/relationships/hyperlink" Target="https://www.bbc.co.uk/bitesize/topics/zj3d7ty" TargetMode="External" Id="R067baf8ba01d4a74" /><Relationship Type="http://schemas.openxmlformats.org/officeDocument/2006/relationships/hyperlink" Target="https://www.youtube.com/watch?v=GWi7plHFJI8" TargetMode="External" Id="R45a6352715a8431d" /><Relationship Type="http://schemas.openxmlformats.org/officeDocument/2006/relationships/hyperlink" Target="https://www.bbc.co.uk/bitesize/topics/zf2yf4j" TargetMode="External" Id="Re355668956bd4e9e" /><Relationship Type="http://schemas.openxmlformats.org/officeDocument/2006/relationships/hyperlink" Target="https://www.twinkl.co.uk/resource/t-tp-396-materials-home-learning-challenges-reception-fs2" TargetMode="External" Id="R9eac3400438d4849" /><Relationship Type="http://schemas.openxmlformats.org/officeDocument/2006/relationships/hyperlink" Target="https://www.bbc.co.uk/bitesize/topics/zrssgk7" TargetMode="External" Id="R5f0fb4b45cae4d4f" /><Relationship Type="http://schemas.openxmlformats.org/officeDocument/2006/relationships/hyperlink" Target="https://www.twinkl.co.uk/resource/tp-sc-034-planit-science-year-1-everyday-materials-unit-home-learning-tasks" TargetMode="External" Id="R07a2111a80e84ac1" /><Relationship Type="http://schemas.openxmlformats.org/officeDocument/2006/relationships/hyperlink" Target="https://www.stem.org.uk/resources/community/collection/12725/year-1-everyday-materials" TargetMode="External" Id="Rad40231d94ee455e" /><Relationship Type="http://schemas.openxmlformats.org/officeDocument/2006/relationships/hyperlink" Target="https://www.bbc.co.uk/bitesize/clips/zqr4d2p" TargetMode="External" Id="Ra5be216a35ce42e9" /><Relationship Type="http://schemas.openxmlformats.org/officeDocument/2006/relationships/hyperlink" Target="https://www.theschoolrun.com/homework-help/castles" TargetMode="External" Id="Re4a4426b12234dc8" /><Relationship Type="http://schemas.openxmlformats.org/officeDocument/2006/relationships/hyperlink" Target="https://downloads.bbc.co.uk/history/handsonhistory/HOH_Castle_activities.pdf" TargetMode="External" Id="R833d3bf764974afb" /><Relationship Type="http://schemas.openxmlformats.org/officeDocument/2006/relationships/hyperlink" Target="https://www.twinkl.co.uk/blog/twinkl-topic-homework-help-castles" TargetMode="External" Id="Rc34f3c85bf5542b3" /><Relationship Type="http://schemas.openxmlformats.org/officeDocument/2006/relationships/hyperlink" Target="https://whiterosemaths.com/homelearning/early-years/" TargetMode="External" Id="R6b287bb0d34d426c" /><Relationship Type="http://schemas.openxmlformats.org/officeDocument/2006/relationships/hyperlink" Target="https://www.youtube.com/channel/UC7sW4j8p7k9D_qRRMUsGqyw" TargetMode="External" Id="R853e8d1856e340c8" /><Relationship Type="http://schemas.openxmlformats.org/officeDocument/2006/relationships/hyperlink" Target="https://www.activityvillage.co.uk/weaving" TargetMode="External" Id="R172698bd28534c77" /><Relationship Type="http://schemas.openxmlformats.org/officeDocument/2006/relationships/hyperlink" Target="https://www.activityvillage.co.uk/sewing-crafts" TargetMode="External" Id="R1460eb47c1a54984" /><Relationship Type="http://schemas.openxmlformats.org/officeDocument/2006/relationships/hyperlink" Target="https://www.bbc.co.uk/bitesize/articles/znhp7yc" TargetMode="External" Id="R134ae7979fd548ea" /><Relationship Type="http://schemas.openxmlformats.org/officeDocument/2006/relationships/hyperlink" Target="https://www.bbc.co.uk/bitesize/articles/zmpsm39" TargetMode="External" Id="R606f7c86a9e24938" /><Relationship Type="http://schemas.openxmlformats.org/officeDocument/2006/relationships/hyperlink" Target="https://www.bbc.co.uk/bitesize/articles/zhwy6g8" TargetMode="External" Id="Raebb40d26d6f40cb" /><Relationship Type="http://schemas.openxmlformats.org/officeDocument/2006/relationships/hyperlink" Target="https://www.bbc.co.uk/bitesize/articles/zxksm39" TargetMode="External" Id="R312d9f555f0b4a9a" /><Relationship Type="http://schemas.openxmlformats.org/officeDocument/2006/relationships/hyperlink" Target="https://www.bbc.co.uk/bitesize/articles/zn9k3j6" TargetMode="External" Id="Ra6f775fd88fb4e66" /><Relationship Type="http://schemas.openxmlformats.org/officeDocument/2006/relationships/hyperlink" Target="https://www.bbc.co.uk/bitesize/articles/zsvbp4j" TargetMode="External" Id="R0a61e626827846c2" /><Relationship Type="http://schemas.openxmlformats.org/officeDocument/2006/relationships/hyperlink" Target="https://www.bbc.co.uk/bitesize/articles/zp7c3j6" TargetMode="External" Id="R78b7b9487bd3483b" /><Relationship Type="http://schemas.openxmlformats.org/officeDocument/2006/relationships/hyperlink" Target="https://www.bbc.co.uk/bitesize/articles/z29fhcw" TargetMode="External" Id="Ra588a4444d2746b1" /><Relationship Type="http://schemas.openxmlformats.org/officeDocument/2006/relationships/hyperlink" Target="https://www.bbc.co.uk/bitesize/articles/z6wbf82" TargetMode="External" Id="Raa22190dd84b4b6f" /><Relationship Type="http://schemas.openxmlformats.org/officeDocument/2006/relationships/hyperlink" Target="https://www.ictgames.com/mobilePage/helpAHedgehog/index.html" TargetMode="External" Id="Ree961339611d47b0" /><Relationship Type="http://schemas.openxmlformats.org/officeDocument/2006/relationships/hyperlink" Target="https://www.english-heritage.org.uk/castles/" TargetMode="External" Id="R2c8c97ca05734bd8" /><Relationship Type="http://schemas.openxmlformats.org/officeDocument/2006/relationships/hyperlink" Target="https://www.english-heritage.org.uk/easter/preparing-for-easter-adventure-quests/how-to-make-a-cardboard-shield/" TargetMode="External" Id="R14166789d7e04284" /><Relationship Type="http://schemas.openxmlformats.org/officeDocument/2006/relationships/hyperlink" Target="https://www.thepeshed.com/castles-and-kings" TargetMode="External" Id="Rc9ed7bc88b9b452d" /><Relationship Type="http://schemas.openxmlformats.org/officeDocument/2006/relationships/image" Target="/media/image3.png" Id="Rac9b4c830d024aeb" /><Relationship Type="http://schemas.openxmlformats.org/officeDocument/2006/relationships/hyperlink" Target="https://www.bbc.co.uk/bitesize/articles/zdpftrd" TargetMode="External" Id="R80a24b00fc3e41f6" /><Relationship Type="http://schemas.openxmlformats.org/officeDocument/2006/relationships/hyperlink" Target="https://junipereducation.org/castles/" TargetMode="External" Id="Rd10086d60ca642d6" /><Relationship Type="http://schemas.openxmlformats.org/officeDocument/2006/relationships/hyperlink" Target="https://www.bbc.co.uk/bitesize/topics/z74jpv4/articles/zrjn2sg" TargetMode="External" Id="R029f6dde1ab94c77" /><Relationship Type="http://schemas.openxmlformats.org/officeDocument/2006/relationships/hyperlink" Target="https://www.scratchjr.org/" TargetMode="External" Id="Ra607e62b409140c7" /><Relationship Type="http://schemas.openxmlformats.org/officeDocument/2006/relationships/hyperlink" Target="https://www.english-heritage.org.uk/visit/places/tintagel-castle/things-to-do/" TargetMode="External" Id="Rc6f031f32b144ba8" /><Relationship Type="http://schemas.openxmlformats.org/officeDocument/2006/relationships/hyperlink" Target="https://www.english-heritage.org.uk/siteassets/home/visit/places-to-visit/tintagel-castle/history-and-legend/tintagel-castle-phased-plan.pdf" TargetMode="External" Id="Re3c28d37f2054417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BA6C2310ED69478D0178D1482AE8A4" ma:contentTypeVersion="12" ma:contentTypeDescription="Create a new document." ma:contentTypeScope="" ma:versionID="0dffc970dd0a6a8e46a58dde66e35d43">
  <xsd:schema xmlns:xsd="http://www.w3.org/2001/XMLSchema" xmlns:xs="http://www.w3.org/2001/XMLSchema" xmlns:p="http://schemas.microsoft.com/office/2006/metadata/properties" xmlns:ns2="e228fd9e-84ed-448a-bd64-1fcd6b90702b" xmlns:ns3="9ca417de-63d4-450c-bc63-3fe28bf97198" targetNamespace="http://schemas.microsoft.com/office/2006/metadata/properties" ma:root="true" ma:fieldsID="38d73ea290f0f8d84fe0ca0c225635cf" ns2:_="" ns3:_="">
    <xsd:import namespace="e228fd9e-84ed-448a-bd64-1fcd6b90702b"/>
    <xsd:import namespace="9ca417de-63d4-450c-bc63-3fe28bf971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8fd9e-84ed-448a-bd64-1fcd6b9070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417de-63d4-450c-bc63-3fe28bf9719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ca417de-63d4-450c-bc63-3fe28bf97198">
      <UserInfo>
        <DisplayName>Karen Lyon</DisplayName>
        <AccountId>13</AccountId>
        <AccountType/>
      </UserInfo>
      <UserInfo>
        <DisplayName>Sheriffhales Primary School</DisplayName>
        <AccountId>11</AccountId>
        <AccountType/>
      </UserInfo>
      <UserInfo>
        <DisplayName>Emily Farr</DisplayName>
        <AccountId>14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D226CB4-B45A-4AC5-B801-14BFCF3DC6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28fd9e-84ed-448a-bd64-1fcd6b90702b"/>
    <ds:schemaRef ds:uri="9ca417de-63d4-450c-bc63-3fe28bf971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68581F-424A-4545-8C71-F462423472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DA3B32-5EB4-416F-9DA4-4CBF01F770E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Karen Lyon</dc:creator>
  <dc:description/>
  <lastModifiedBy>Karen Lyon</lastModifiedBy>
  <revision>61</revision>
  <dcterms:created xsi:type="dcterms:W3CDTF">2020-10-06T17:05:00.0000000Z</dcterms:created>
  <dcterms:modified xsi:type="dcterms:W3CDTF">2021-01-03T23:28:41.8988157Z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0x010100D1BA6C2310ED69478D0178D1482AE8A4</vt:lpwstr>
  </property>
</Properties>
</file>